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227E5" w14:textId="77777777" w:rsidR="006A39E1" w:rsidRPr="00961ED8" w:rsidRDefault="006A39E1" w:rsidP="006A39E1">
      <w:pPr>
        <w:tabs>
          <w:tab w:val="left" w:pos="6300"/>
        </w:tabs>
        <w:spacing w:after="0"/>
        <w:jc w:val="center"/>
        <w:rPr>
          <w:b/>
          <w:sz w:val="24"/>
          <w:szCs w:val="24"/>
          <w:lang w:val="da-DK"/>
        </w:rPr>
      </w:pPr>
      <w:r w:rsidRPr="00961ED8">
        <w:rPr>
          <w:b/>
          <w:sz w:val="24"/>
          <w:szCs w:val="24"/>
          <w:lang w:val="da-DK"/>
        </w:rPr>
        <w:t>Inspirations- og hjælpepakke</w:t>
      </w:r>
    </w:p>
    <w:p w14:paraId="3A7150F0" w14:textId="77777777" w:rsidR="006A39E1" w:rsidRPr="00961ED8" w:rsidRDefault="006A39E1" w:rsidP="006A39E1">
      <w:pPr>
        <w:tabs>
          <w:tab w:val="left" w:pos="6300"/>
        </w:tabs>
        <w:spacing w:after="0"/>
        <w:jc w:val="center"/>
        <w:rPr>
          <w:rStyle w:val="FSCSubjectHeading"/>
          <w:sz w:val="24"/>
          <w:szCs w:val="24"/>
          <w:lang w:val="da-DK"/>
        </w:rPr>
      </w:pPr>
      <w:r w:rsidRPr="00961ED8">
        <w:rPr>
          <w:sz w:val="24"/>
          <w:szCs w:val="24"/>
          <w:lang w:val="da-DK"/>
        </w:rPr>
        <w:t xml:space="preserve"> </w:t>
      </w:r>
      <w:r w:rsidRPr="00961ED8">
        <w:rPr>
          <w:rStyle w:val="FSCSubjectHeading"/>
          <w:sz w:val="24"/>
          <w:szCs w:val="24"/>
          <w:lang w:val="da-DK"/>
        </w:rPr>
        <w:t>til sikring af dokumenterbart bæredygtigt træ og papir i det offentlige</w:t>
      </w:r>
    </w:p>
    <w:p w14:paraId="283ACB60" w14:textId="77777777" w:rsidR="006A39E1" w:rsidRPr="00961ED8" w:rsidRDefault="006A39E1" w:rsidP="006A39E1">
      <w:pPr>
        <w:tabs>
          <w:tab w:val="left" w:pos="6300"/>
        </w:tabs>
        <w:spacing w:after="0"/>
        <w:jc w:val="center"/>
        <w:rPr>
          <w:b/>
          <w:sz w:val="24"/>
          <w:szCs w:val="24"/>
          <w:lang w:val="da-DK"/>
        </w:rPr>
      </w:pPr>
    </w:p>
    <w:p w14:paraId="7298E096" w14:textId="69D118C6" w:rsidR="00F440E1" w:rsidRDefault="00F440E1" w:rsidP="00F440E1">
      <w:pPr>
        <w:tabs>
          <w:tab w:val="left" w:pos="6300"/>
        </w:tabs>
        <w:spacing w:after="0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Formålet</w:t>
      </w:r>
      <w:r w:rsidR="00FA18F6">
        <w:rPr>
          <w:sz w:val="24"/>
          <w:szCs w:val="24"/>
          <w:lang w:val="da-DK"/>
        </w:rPr>
        <w:t xml:space="preserve"> med</w:t>
      </w:r>
      <w:r>
        <w:rPr>
          <w:sz w:val="24"/>
          <w:szCs w:val="24"/>
          <w:lang w:val="da-DK"/>
        </w:rPr>
        <w:t xml:space="preserve"> </w:t>
      </w:r>
      <w:r w:rsidR="00FA18F6">
        <w:rPr>
          <w:sz w:val="24"/>
          <w:szCs w:val="24"/>
          <w:lang w:val="da-DK"/>
        </w:rPr>
        <w:t>FSC Danmarks inspirations- og hjælpepakke</w:t>
      </w:r>
      <w:r>
        <w:rPr>
          <w:sz w:val="24"/>
          <w:szCs w:val="24"/>
          <w:lang w:val="da-DK"/>
        </w:rPr>
        <w:t xml:space="preserve"> er at </w:t>
      </w:r>
      <w:r w:rsidRPr="00FA18F6">
        <w:rPr>
          <w:sz w:val="24"/>
          <w:szCs w:val="24"/>
          <w:u w:val="single"/>
          <w:lang w:val="da-DK"/>
        </w:rPr>
        <w:t>hjælpe offentlige indkøbere</w:t>
      </w:r>
      <w:r w:rsidR="00BA6C67">
        <w:rPr>
          <w:sz w:val="24"/>
          <w:szCs w:val="24"/>
          <w:u w:val="single"/>
          <w:lang w:val="da-DK"/>
        </w:rPr>
        <w:t xml:space="preserve">, udbudskonsulenter og </w:t>
      </w:r>
      <w:r w:rsidRPr="00FA18F6">
        <w:rPr>
          <w:sz w:val="24"/>
          <w:szCs w:val="24"/>
          <w:u w:val="single"/>
          <w:lang w:val="da-DK"/>
        </w:rPr>
        <w:t>andre ansatte i det offentlige</w:t>
      </w:r>
      <w:r w:rsidR="00D538EC">
        <w:rPr>
          <w:sz w:val="24"/>
          <w:szCs w:val="24"/>
          <w:u w:val="single"/>
          <w:lang w:val="da-DK"/>
        </w:rPr>
        <w:t>,</w:t>
      </w:r>
      <w:r w:rsidRPr="00F440E1">
        <w:rPr>
          <w:sz w:val="24"/>
          <w:szCs w:val="24"/>
          <w:lang w:val="da-DK"/>
        </w:rPr>
        <w:t xml:space="preserve"> </w:t>
      </w:r>
      <w:r w:rsidR="00D538EC" w:rsidRPr="00D538EC">
        <w:rPr>
          <w:sz w:val="24"/>
          <w:szCs w:val="24"/>
          <w:lang w:val="da-DK"/>
        </w:rPr>
        <w:t>som er involveret i indkøb af træbaserede produkter</w:t>
      </w:r>
      <w:r w:rsidR="00D538EC">
        <w:rPr>
          <w:sz w:val="24"/>
          <w:szCs w:val="24"/>
          <w:lang w:val="da-DK"/>
        </w:rPr>
        <w:t>,</w:t>
      </w:r>
      <w:r w:rsidR="00D538EC" w:rsidRPr="00D538EC">
        <w:rPr>
          <w:sz w:val="24"/>
          <w:szCs w:val="24"/>
          <w:lang w:val="da-DK"/>
        </w:rPr>
        <w:t xml:space="preserve"> </w:t>
      </w:r>
      <w:r w:rsidRPr="00F440E1">
        <w:rPr>
          <w:sz w:val="24"/>
          <w:szCs w:val="24"/>
          <w:lang w:val="da-DK"/>
        </w:rPr>
        <w:t xml:space="preserve">med at </w:t>
      </w:r>
      <w:r w:rsidR="00D538EC">
        <w:rPr>
          <w:sz w:val="24"/>
          <w:szCs w:val="24"/>
          <w:lang w:val="da-DK"/>
        </w:rPr>
        <w:t>sikre</w:t>
      </w:r>
      <w:r w:rsidRPr="00F440E1">
        <w:rPr>
          <w:sz w:val="24"/>
          <w:szCs w:val="24"/>
          <w:lang w:val="da-DK"/>
        </w:rPr>
        <w:t xml:space="preserve"> og kontrollere dokumentation for, at træbaserede produkter er lavet af materialer fra bæredygtige skove og ansvarlige kilder. Pakken er også brugbar for eksterne rådgivere og entreprenører/håndværkere, som er involveret i små som store </w:t>
      </w:r>
      <w:r>
        <w:rPr>
          <w:sz w:val="24"/>
          <w:szCs w:val="24"/>
          <w:lang w:val="da-DK"/>
        </w:rPr>
        <w:t xml:space="preserve">offentlige </w:t>
      </w:r>
      <w:r w:rsidRPr="00F440E1">
        <w:rPr>
          <w:sz w:val="24"/>
          <w:szCs w:val="24"/>
          <w:lang w:val="da-DK"/>
        </w:rPr>
        <w:t>projekter, hvor der skal bruges bæredygtig</w:t>
      </w:r>
      <w:r w:rsidR="00C62766">
        <w:rPr>
          <w:sz w:val="24"/>
          <w:szCs w:val="24"/>
          <w:lang w:val="da-DK"/>
        </w:rPr>
        <w:t>e træprodukter.</w:t>
      </w:r>
    </w:p>
    <w:p w14:paraId="15B05779" w14:textId="30BED9D0" w:rsidR="004620F7" w:rsidRDefault="004620F7" w:rsidP="00F440E1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6DECDBF7" w14:textId="48AA3BF2" w:rsidR="009B4096" w:rsidRPr="00BB595E" w:rsidRDefault="000F0F9B" w:rsidP="004620F7">
      <w:pPr>
        <w:rPr>
          <w:sz w:val="24"/>
          <w:lang w:val="da-DK"/>
        </w:rPr>
      </w:pPr>
      <w:r>
        <w:rPr>
          <w:sz w:val="24"/>
          <w:lang w:val="da-DK"/>
        </w:rPr>
        <w:t>Pakken kan downloades gratis på www.fsc.dk/pakke. Ved spørgsmål kontakt</w:t>
      </w:r>
      <w:r w:rsidR="004620F7" w:rsidRPr="00BB595E">
        <w:rPr>
          <w:sz w:val="24"/>
          <w:lang w:val="da-DK"/>
        </w:rPr>
        <w:t xml:space="preserve"> Morten Brodde p</w:t>
      </w:r>
      <w:r w:rsidR="007C2E0B">
        <w:rPr>
          <w:sz w:val="24"/>
          <w:lang w:val="da-DK"/>
        </w:rPr>
        <w:t xml:space="preserve">å </w:t>
      </w:r>
      <w:hyperlink r:id="rId8" w:history="1">
        <w:r w:rsidR="007C2E0B" w:rsidRPr="00B13D2C">
          <w:rPr>
            <w:rStyle w:val="Hyperlink"/>
            <w:sz w:val="24"/>
            <w:lang w:val="da-DK"/>
          </w:rPr>
          <w:t>m.brodde@dk.fsc.org</w:t>
        </w:r>
      </w:hyperlink>
      <w:r w:rsidR="007C2E0B">
        <w:rPr>
          <w:sz w:val="24"/>
          <w:lang w:val="da-DK"/>
        </w:rPr>
        <w:t xml:space="preserve"> </w:t>
      </w:r>
      <w:bookmarkStart w:id="0" w:name="_GoBack"/>
      <w:bookmarkEnd w:id="0"/>
      <w:r w:rsidR="004620F7" w:rsidRPr="00BB595E">
        <w:rPr>
          <w:sz w:val="24"/>
          <w:lang w:val="da-DK"/>
        </w:rPr>
        <w:t>eller 26 21 11 83.</w:t>
      </w:r>
    </w:p>
    <w:p w14:paraId="32BF8E23" w14:textId="00AD8D1A" w:rsidR="00951E64" w:rsidRDefault="006A39E1" w:rsidP="00BE1428">
      <w:pPr>
        <w:tabs>
          <w:tab w:val="left" w:pos="6300"/>
        </w:tabs>
        <w:rPr>
          <w:sz w:val="24"/>
          <w:szCs w:val="24"/>
          <w:lang w:val="da-DK"/>
        </w:rPr>
      </w:pPr>
      <w:r w:rsidRPr="00961ED8">
        <w:rPr>
          <w:sz w:val="24"/>
          <w:szCs w:val="24"/>
          <w:lang w:val="da-DK"/>
        </w:rPr>
        <w:t>FSC</w:t>
      </w:r>
      <w:r w:rsidR="00D25980" w:rsidRPr="00D25980">
        <w:rPr>
          <w:sz w:val="24"/>
          <w:szCs w:val="24"/>
          <w:vertAlign w:val="superscript"/>
          <w:lang w:val="da-DK"/>
        </w:rPr>
        <w:t>®</w:t>
      </w:r>
      <w:r w:rsidRPr="00961ED8">
        <w:rPr>
          <w:sz w:val="24"/>
          <w:szCs w:val="24"/>
          <w:lang w:val="da-DK"/>
        </w:rPr>
        <w:t xml:space="preserve"> Danmarks inspirations- og hjælpepakke </w:t>
      </w:r>
      <w:r w:rsidR="00674737" w:rsidRPr="00961ED8">
        <w:rPr>
          <w:sz w:val="24"/>
          <w:szCs w:val="24"/>
          <w:lang w:val="da-DK"/>
        </w:rPr>
        <w:t>inde</w:t>
      </w:r>
      <w:r w:rsidR="00CB7C67" w:rsidRPr="00961ED8">
        <w:rPr>
          <w:sz w:val="24"/>
          <w:szCs w:val="24"/>
          <w:lang w:val="da-DK"/>
        </w:rPr>
        <w:t>holder</w:t>
      </w:r>
      <w:r w:rsidR="00951E64">
        <w:rPr>
          <w:sz w:val="24"/>
          <w:szCs w:val="24"/>
          <w:lang w:val="da-DK"/>
        </w:rPr>
        <w:t>:</w:t>
      </w:r>
    </w:p>
    <w:p w14:paraId="79BCB4D8" w14:textId="77777777" w:rsidR="00F440E1" w:rsidRDefault="00F440E1" w:rsidP="00BE1428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 w:rsidRPr="00F440E1">
        <w:rPr>
          <w:sz w:val="24"/>
          <w:szCs w:val="24"/>
          <w:lang w:val="da-DK"/>
        </w:rPr>
        <w:t>Denne oversigt</w:t>
      </w:r>
    </w:p>
    <w:p w14:paraId="5772C465" w14:textId="09425BF6" w:rsidR="00F440E1" w:rsidRDefault="00F440E1" w:rsidP="00BE1428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E</w:t>
      </w:r>
      <w:r w:rsidR="00D718A8">
        <w:rPr>
          <w:sz w:val="24"/>
          <w:szCs w:val="24"/>
          <w:lang w:val="da-DK"/>
        </w:rPr>
        <w:t>t dokument</w:t>
      </w:r>
      <w:r w:rsidR="005314E7">
        <w:rPr>
          <w:sz w:val="24"/>
          <w:szCs w:val="24"/>
          <w:lang w:val="da-DK"/>
        </w:rPr>
        <w:t xml:space="preserve"> </w:t>
      </w:r>
      <w:r w:rsidR="00674737" w:rsidRPr="00F440E1">
        <w:rPr>
          <w:sz w:val="24"/>
          <w:szCs w:val="24"/>
          <w:lang w:val="da-DK"/>
        </w:rPr>
        <w:t>der forklarer baggrunden for pakken og formålet med den</w:t>
      </w:r>
    </w:p>
    <w:p w14:paraId="68E52F54" w14:textId="77777777" w:rsidR="00F440E1" w:rsidRDefault="00F440E1" w:rsidP="00BE1428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E</w:t>
      </w:r>
      <w:r w:rsidR="00CB7C67" w:rsidRPr="00F440E1">
        <w:rPr>
          <w:sz w:val="24"/>
          <w:szCs w:val="24"/>
          <w:lang w:val="da-DK"/>
        </w:rPr>
        <w:t>n</w:t>
      </w:r>
      <w:r w:rsidR="00BC5174">
        <w:rPr>
          <w:sz w:val="24"/>
          <w:szCs w:val="24"/>
          <w:lang w:val="da-DK"/>
        </w:rPr>
        <w:t xml:space="preserve"> mappe med inspiration og informationsmaterialer</w:t>
      </w:r>
    </w:p>
    <w:p w14:paraId="3B55A526" w14:textId="77777777" w:rsidR="00F440E1" w:rsidRPr="00F440E1" w:rsidRDefault="00F440E1" w:rsidP="00F440E1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E</w:t>
      </w:r>
      <w:r w:rsidR="00F102F4" w:rsidRPr="00F440E1">
        <w:rPr>
          <w:sz w:val="24"/>
          <w:szCs w:val="24"/>
          <w:lang w:val="da-DK"/>
        </w:rPr>
        <w:t xml:space="preserve">n mappe </w:t>
      </w:r>
      <w:r>
        <w:rPr>
          <w:sz w:val="24"/>
          <w:szCs w:val="24"/>
          <w:lang w:val="da-DK"/>
        </w:rPr>
        <w:t>informationsmaterialer om</w:t>
      </w:r>
      <w:r w:rsidR="00F102F4" w:rsidRPr="00F440E1">
        <w:rPr>
          <w:sz w:val="24"/>
          <w:szCs w:val="24"/>
          <w:lang w:val="da-DK"/>
        </w:rPr>
        <w:t xml:space="preserve"> FSC </w:t>
      </w:r>
    </w:p>
    <w:p w14:paraId="5FAD7167" w14:textId="34DD68FB" w:rsidR="00F440E1" w:rsidRDefault="00F440E1" w:rsidP="00F440E1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En mappe med den offentlige indkøbsvejledning</w:t>
      </w:r>
      <w:r w:rsidR="003E5748">
        <w:rPr>
          <w:sz w:val="24"/>
          <w:szCs w:val="24"/>
          <w:lang w:val="da-DK"/>
        </w:rPr>
        <w:t>,</w:t>
      </w:r>
      <w:r>
        <w:rPr>
          <w:sz w:val="24"/>
          <w:szCs w:val="24"/>
          <w:lang w:val="da-DK"/>
        </w:rPr>
        <w:t xml:space="preserve"> en FAQ om offentligt indkøb og FSC</w:t>
      </w:r>
      <w:r w:rsidR="003E5748">
        <w:rPr>
          <w:sz w:val="24"/>
          <w:szCs w:val="24"/>
          <w:lang w:val="da-DK"/>
        </w:rPr>
        <w:t xml:space="preserve"> og informationsmateriale om FSC i udbud</w:t>
      </w:r>
    </w:p>
    <w:p w14:paraId="2D1147B7" w14:textId="4F81FB8B" w:rsidR="00FE244C" w:rsidRDefault="00FE244C" w:rsidP="00F440E1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En mappe med skabeloner til kommunikation af kontrol og vurdering af dokumentation</w:t>
      </w:r>
      <w:r w:rsidR="00770B63">
        <w:rPr>
          <w:sz w:val="24"/>
          <w:szCs w:val="24"/>
          <w:lang w:val="da-DK"/>
        </w:rPr>
        <w:t xml:space="preserve"> til leverandører</w:t>
      </w:r>
    </w:p>
    <w:p w14:paraId="1BE46B04" w14:textId="6C2958D9" w:rsidR="006A39E1" w:rsidRPr="00F440E1" w:rsidRDefault="00F440E1" w:rsidP="00F440E1">
      <w:pPr>
        <w:pStyle w:val="Listeafsnit"/>
        <w:numPr>
          <w:ilvl w:val="0"/>
          <w:numId w:val="12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F</w:t>
      </w:r>
      <w:r w:rsidR="00674737" w:rsidRPr="00F440E1">
        <w:rPr>
          <w:sz w:val="24"/>
          <w:szCs w:val="24"/>
          <w:lang w:val="da-DK"/>
        </w:rPr>
        <w:t>em</w:t>
      </w:r>
      <w:r w:rsidR="00CB7C67" w:rsidRPr="00F440E1">
        <w:rPr>
          <w:sz w:val="24"/>
          <w:szCs w:val="24"/>
          <w:lang w:val="da-DK"/>
        </w:rPr>
        <w:t xml:space="preserve"> mapper med specifikke </w:t>
      </w:r>
      <w:r w:rsidR="009B4096">
        <w:rPr>
          <w:sz w:val="24"/>
          <w:szCs w:val="24"/>
          <w:lang w:val="da-DK"/>
        </w:rPr>
        <w:t>indkøbs</w:t>
      </w:r>
      <w:r w:rsidR="00E6519B">
        <w:rPr>
          <w:sz w:val="24"/>
          <w:szCs w:val="24"/>
          <w:lang w:val="da-DK"/>
        </w:rPr>
        <w:t>- og dokumentations</w:t>
      </w:r>
      <w:r w:rsidR="00DF7618">
        <w:rPr>
          <w:sz w:val="24"/>
          <w:szCs w:val="24"/>
          <w:lang w:val="da-DK"/>
        </w:rPr>
        <w:t xml:space="preserve">værktøjer </w:t>
      </w:r>
      <w:r w:rsidR="00E6519B">
        <w:rPr>
          <w:sz w:val="24"/>
          <w:szCs w:val="24"/>
          <w:lang w:val="da-DK"/>
        </w:rPr>
        <w:t xml:space="preserve">til </w:t>
      </w:r>
      <w:r w:rsidR="00DF7618">
        <w:rPr>
          <w:sz w:val="24"/>
          <w:szCs w:val="24"/>
          <w:lang w:val="da-DK"/>
        </w:rPr>
        <w:t xml:space="preserve">de </w:t>
      </w:r>
      <w:r w:rsidR="00E6519B">
        <w:rPr>
          <w:sz w:val="24"/>
          <w:szCs w:val="24"/>
          <w:lang w:val="da-DK"/>
        </w:rPr>
        <w:t>typiske situationer</w:t>
      </w:r>
      <w:r w:rsidR="00DF7618">
        <w:rPr>
          <w:sz w:val="24"/>
          <w:szCs w:val="24"/>
          <w:lang w:val="da-DK"/>
        </w:rPr>
        <w:t xml:space="preserve">, </w:t>
      </w:r>
      <w:r w:rsidR="00BE346B">
        <w:rPr>
          <w:sz w:val="24"/>
          <w:szCs w:val="24"/>
          <w:lang w:val="da-DK"/>
        </w:rPr>
        <w:t xml:space="preserve">hvor offentlige </w:t>
      </w:r>
      <w:r w:rsidR="00DF7618">
        <w:rPr>
          <w:sz w:val="24"/>
          <w:szCs w:val="24"/>
          <w:lang w:val="da-DK"/>
        </w:rPr>
        <w:t>organisation</w:t>
      </w:r>
      <w:r w:rsidR="00BE346B">
        <w:rPr>
          <w:sz w:val="24"/>
          <w:szCs w:val="24"/>
          <w:lang w:val="da-DK"/>
        </w:rPr>
        <w:t>er køber og bruger træbaserede produkter</w:t>
      </w:r>
    </w:p>
    <w:p w14:paraId="4BAFB64C" w14:textId="77777777" w:rsidR="00F22F90" w:rsidRDefault="00F22F90" w:rsidP="00CB7C67">
      <w:pPr>
        <w:tabs>
          <w:tab w:val="left" w:pos="6300"/>
        </w:tabs>
        <w:spacing w:after="0"/>
        <w:rPr>
          <w:b/>
          <w:sz w:val="24"/>
          <w:szCs w:val="24"/>
          <w:lang w:val="da-DK"/>
        </w:rPr>
      </w:pPr>
    </w:p>
    <w:p w14:paraId="24EA2FD4" w14:textId="36BEAE02" w:rsidR="00CB7C67" w:rsidRPr="00961ED8" w:rsidRDefault="00C62766" w:rsidP="00CB7C67">
      <w:pPr>
        <w:tabs>
          <w:tab w:val="left" w:pos="6300"/>
        </w:tabs>
        <w:spacing w:after="0"/>
        <w:rPr>
          <w:b/>
          <w:sz w:val="24"/>
          <w:szCs w:val="24"/>
          <w:lang w:val="da-DK"/>
        </w:rPr>
      </w:pPr>
      <w:r>
        <w:rPr>
          <w:b/>
          <w:sz w:val="24"/>
          <w:szCs w:val="24"/>
          <w:lang w:val="da-DK"/>
        </w:rPr>
        <w:t>Værktøjer:</w:t>
      </w:r>
      <w:r w:rsidR="00CB7C67" w:rsidRPr="00961ED8">
        <w:rPr>
          <w:b/>
          <w:sz w:val="24"/>
          <w:szCs w:val="24"/>
          <w:lang w:val="da-DK"/>
        </w:rPr>
        <w:t xml:space="preserve"> </w:t>
      </w:r>
      <w:r>
        <w:rPr>
          <w:b/>
          <w:sz w:val="24"/>
          <w:szCs w:val="24"/>
          <w:lang w:val="da-DK"/>
        </w:rPr>
        <w:t>s</w:t>
      </w:r>
      <w:r w:rsidR="00CB7C67" w:rsidRPr="00961ED8">
        <w:rPr>
          <w:b/>
          <w:sz w:val="24"/>
          <w:szCs w:val="24"/>
          <w:lang w:val="da-DK"/>
        </w:rPr>
        <w:t>tore projekter</w:t>
      </w:r>
    </w:p>
    <w:p w14:paraId="47399468" w14:textId="04525325" w:rsidR="00CB7C67" w:rsidRPr="00961ED8" w:rsidRDefault="00CB7C67" w:rsidP="00BE1428">
      <w:pPr>
        <w:tabs>
          <w:tab w:val="left" w:pos="6300"/>
        </w:tabs>
        <w:rPr>
          <w:sz w:val="24"/>
          <w:szCs w:val="24"/>
          <w:lang w:val="da-DK"/>
        </w:rPr>
      </w:pPr>
      <w:r w:rsidRPr="00961ED8">
        <w:rPr>
          <w:sz w:val="24"/>
          <w:szCs w:val="24"/>
          <w:lang w:val="da-DK"/>
        </w:rPr>
        <w:t>I store offentlige projekter er entreprenører og rådgivere ansvarlige for indkøbene af træbaserede produkter og dokumentation for, at de er lavet af bæredygtigt træ</w:t>
      </w:r>
      <w:r w:rsidR="00C46AE2">
        <w:rPr>
          <w:sz w:val="24"/>
          <w:szCs w:val="24"/>
          <w:lang w:val="da-DK"/>
        </w:rPr>
        <w:t>, når dette krav fremgår af udbudsmaterialer</w:t>
      </w:r>
      <w:r w:rsidR="00401829">
        <w:rPr>
          <w:sz w:val="24"/>
          <w:szCs w:val="24"/>
          <w:lang w:val="da-DK"/>
        </w:rPr>
        <w:t xml:space="preserve"> eller blot ønskes opfyldt af aktørerne i</w:t>
      </w:r>
      <w:r w:rsidR="002B1D49">
        <w:rPr>
          <w:sz w:val="24"/>
          <w:szCs w:val="24"/>
          <w:lang w:val="da-DK"/>
        </w:rPr>
        <w:t xml:space="preserve"> projekterne</w:t>
      </w:r>
      <w:r w:rsidRPr="00961ED8">
        <w:rPr>
          <w:sz w:val="24"/>
          <w:szCs w:val="24"/>
          <w:lang w:val="da-DK"/>
        </w:rPr>
        <w:t>.</w:t>
      </w:r>
      <w:r w:rsidR="00961ED8" w:rsidRPr="00961ED8">
        <w:rPr>
          <w:sz w:val="24"/>
          <w:szCs w:val="24"/>
          <w:lang w:val="da-DK"/>
        </w:rPr>
        <w:t xml:space="preserve"> I mappe</w:t>
      </w:r>
      <w:r w:rsidR="00C62766">
        <w:rPr>
          <w:sz w:val="24"/>
          <w:szCs w:val="24"/>
          <w:lang w:val="da-DK"/>
        </w:rPr>
        <w:t>n ”Store projekter”</w:t>
      </w:r>
      <w:r w:rsidR="00961ED8" w:rsidRPr="00961ED8">
        <w:rPr>
          <w:sz w:val="24"/>
          <w:szCs w:val="24"/>
          <w:lang w:val="da-DK"/>
        </w:rPr>
        <w:t xml:space="preserve"> er følgende værktøjer:</w:t>
      </w:r>
    </w:p>
    <w:p w14:paraId="06FF430F" w14:textId="6C443FAC" w:rsidR="00F25801" w:rsidRPr="00F25801" w:rsidRDefault="00961ED8" w:rsidP="00F25801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 w:rsidRPr="00961ED8">
        <w:rPr>
          <w:sz w:val="24"/>
          <w:szCs w:val="24"/>
          <w:u w:val="single"/>
          <w:lang w:val="da-DK"/>
        </w:rPr>
        <w:t>Dokumentationsværktøj hvor indkøb og brug af byggematerialer af dokumenterbart bæredygtigt træ kan registreres</w:t>
      </w:r>
      <w:r w:rsidR="00F25801">
        <w:rPr>
          <w:sz w:val="24"/>
          <w:szCs w:val="24"/>
          <w:u w:val="single"/>
          <w:lang w:val="da-DK"/>
        </w:rPr>
        <w:t xml:space="preserve"> med vigtige oplysninger og som indeholder vejledning i bestilling, køb og kontrol af dokumentation med mere</w:t>
      </w:r>
      <w:r w:rsidRPr="00961ED8">
        <w:rPr>
          <w:sz w:val="24"/>
          <w:szCs w:val="24"/>
          <w:lang w:val="da-DK"/>
        </w:rPr>
        <w:t xml:space="preserve">. </w:t>
      </w:r>
      <w:r w:rsidR="00F25801">
        <w:rPr>
          <w:sz w:val="24"/>
          <w:szCs w:val="24"/>
          <w:lang w:val="da-DK"/>
        </w:rPr>
        <w:t>Værktøjet er i e</w:t>
      </w:r>
      <w:r w:rsidRPr="00961ED8">
        <w:rPr>
          <w:sz w:val="24"/>
          <w:szCs w:val="24"/>
          <w:lang w:val="da-DK"/>
        </w:rPr>
        <w:t xml:space="preserve">xcel-format med en række faner, hvor den første introducerer værktøjet, og hvordan de enkelte faner kan bruges. </w:t>
      </w:r>
      <w:r w:rsidR="00F25801">
        <w:rPr>
          <w:sz w:val="24"/>
          <w:szCs w:val="24"/>
          <w:lang w:val="da-DK"/>
        </w:rPr>
        <w:t xml:space="preserve">Dette værktøj kan med fordel distribueres til entreprenører, arkitekter og entreprenører, så de er bekendte </w:t>
      </w:r>
      <w:r w:rsidR="00F25801" w:rsidRPr="00961ED8">
        <w:rPr>
          <w:sz w:val="24"/>
          <w:szCs w:val="24"/>
          <w:lang w:val="da-DK"/>
        </w:rPr>
        <w:t xml:space="preserve">med </w:t>
      </w:r>
      <w:r w:rsidR="00F25801" w:rsidRPr="00961ED8">
        <w:rPr>
          <w:sz w:val="24"/>
          <w:szCs w:val="24"/>
          <w:lang w:val="da-DK"/>
        </w:rPr>
        <w:lastRenderedPageBreak/>
        <w:t>kravene til og registrerer dokumentation af træbaserede produkter med bæredygtig oprindelse</w:t>
      </w:r>
      <w:r w:rsidR="00F25801">
        <w:rPr>
          <w:sz w:val="24"/>
          <w:szCs w:val="24"/>
          <w:lang w:val="da-DK"/>
        </w:rPr>
        <w:t>. Når et projekt er overstået</w:t>
      </w:r>
      <w:r w:rsidR="00F22F90">
        <w:rPr>
          <w:sz w:val="24"/>
          <w:szCs w:val="24"/>
          <w:lang w:val="da-DK"/>
        </w:rPr>
        <w:t>,</w:t>
      </w:r>
      <w:r w:rsidR="00F25801">
        <w:rPr>
          <w:sz w:val="24"/>
          <w:szCs w:val="24"/>
          <w:lang w:val="da-DK"/>
        </w:rPr>
        <w:t xml:space="preserve"> kan alle informationer samles i samme version af værktøjet.</w:t>
      </w:r>
    </w:p>
    <w:p w14:paraId="09BC51CC" w14:textId="77777777" w:rsidR="00961ED8" w:rsidRDefault="001778A6" w:rsidP="00961ED8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Informationsmateriale om FSC i DGNB-projekter</w:t>
      </w:r>
      <w:r w:rsidR="00F25801">
        <w:rPr>
          <w:sz w:val="24"/>
          <w:szCs w:val="24"/>
          <w:lang w:val="da-DK"/>
        </w:rPr>
        <w:t xml:space="preserve"> </w:t>
      </w:r>
    </w:p>
    <w:p w14:paraId="3B7EC2E4" w14:textId="77777777" w:rsidR="00300A8C" w:rsidRDefault="00300A8C" w:rsidP="00300A8C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Mini-guide til sikring af dokumenterbart bæredygtigt træ og produkter heraf</w:t>
      </w:r>
    </w:p>
    <w:p w14:paraId="189AAD31" w14:textId="77777777" w:rsidR="00961ED8" w:rsidRDefault="001778A6" w:rsidP="00961ED8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brug af FSC’s leverandørdatabase herunder søgning efter leverandører</w:t>
      </w:r>
    </w:p>
    <w:p w14:paraId="00F2FF7B" w14:textId="53976654" w:rsidR="001778A6" w:rsidRDefault="001778A6" w:rsidP="00961ED8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Guide til køb af FSC-certificerede </w:t>
      </w:r>
      <w:r w:rsidR="003E5748">
        <w:rPr>
          <w:sz w:val="24"/>
          <w:szCs w:val="24"/>
          <w:lang w:val="da-DK"/>
        </w:rPr>
        <w:t>byggematerialer</w:t>
      </w:r>
    </w:p>
    <w:p w14:paraId="053FBA86" w14:textId="7867C774" w:rsidR="001778A6" w:rsidRDefault="001778A6" w:rsidP="00961ED8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Trinvis guide til bestilling, køb og dokumentation af FSC-certificerede produkter</w:t>
      </w:r>
    </w:p>
    <w:p w14:paraId="405B9AE9" w14:textId="69C64E3E" w:rsidR="003E5748" w:rsidRPr="00961ED8" w:rsidRDefault="003E5748" w:rsidP="00961ED8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proofErr w:type="spellStart"/>
      <w:r>
        <w:rPr>
          <w:sz w:val="24"/>
          <w:szCs w:val="24"/>
          <w:lang w:val="da-DK"/>
        </w:rPr>
        <w:t>Faktaark</w:t>
      </w:r>
      <w:proofErr w:type="spellEnd"/>
      <w:r>
        <w:rPr>
          <w:sz w:val="24"/>
          <w:szCs w:val="24"/>
          <w:lang w:val="da-DK"/>
        </w:rPr>
        <w:t xml:space="preserve"> om, hvordan FSC Danmark kan hjælpe</w:t>
      </w:r>
      <w:r w:rsidR="00740F55">
        <w:rPr>
          <w:sz w:val="24"/>
          <w:szCs w:val="24"/>
          <w:lang w:val="da-DK"/>
        </w:rPr>
        <w:t xml:space="preserve"> offentlige organisationer</w:t>
      </w:r>
    </w:p>
    <w:p w14:paraId="7D6CA2D5" w14:textId="77777777" w:rsidR="00F22F90" w:rsidRDefault="00F22F90" w:rsidP="00FC2FCB">
      <w:pPr>
        <w:tabs>
          <w:tab w:val="left" w:pos="6300"/>
        </w:tabs>
        <w:spacing w:after="0"/>
        <w:rPr>
          <w:b/>
          <w:sz w:val="24"/>
          <w:szCs w:val="24"/>
          <w:lang w:val="da-DK"/>
        </w:rPr>
      </w:pPr>
    </w:p>
    <w:p w14:paraId="78E359EE" w14:textId="183604AB" w:rsidR="00CB7C67" w:rsidRPr="00961ED8" w:rsidRDefault="00C62766" w:rsidP="00FC2FCB">
      <w:pPr>
        <w:tabs>
          <w:tab w:val="left" w:pos="6300"/>
        </w:tabs>
        <w:spacing w:after="0"/>
        <w:rPr>
          <w:b/>
          <w:sz w:val="24"/>
          <w:szCs w:val="24"/>
          <w:lang w:val="da-DK"/>
        </w:rPr>
      </w:pPr>
      <w:r>
        <w:rPr>
          <w:b/>
          <w:sz w:val="24"/>
          <w:szCs w:val="24"/>
          <w:lang w:val="da-DK"/>
        </w:rPr>
        <w:t>Værktøjer:</w:t>
      </w:r>
      <w:r w:rsidR="0086569E">
        <w:rPr>
          <w:b/>
          <w:sz w:val="24"/>
          <w:szCs w:val="24"/>
          <w:lang w:val="da-DK"/>
        </w:rPr>
        <w:t xml:space="preserve"> </w:t>
      </w:r>
      <w:r>
        <w:rPr>
          <w:b/>
          <w:sz w:val="24"/>
          <w:szCs w:val="24"/>
          <w:lang w:val="da-DK"/>
        </w:rPr>
        <w:t>m</w:t>
      </w:r>
      <w:r w:rsidR="00CB7C67" w:rsidRPr="00961ED8">
        <w:rPr>
          <w:b/>
          <w:sz w:val="24"/>
          <w:szCs w:val="24"/>
          <w:lang w:val="da-DK"/>
        </w:rPr>
        <w:t>indre projekter</w:t>
      </w:r>
    </w:p>
    <w:p w14:paraId="44FDEE17" w14:textId="3D0FD069" w:rsidR="00CB7C67" w:rsidRDefault="00C46AE2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I mindre projekter er entreprenører og håndværkere</w:t>
      </w:r>
      <w:r w:rsidR="00137569">
        <w:rPr>
          <w:sz w:val="24"/>
          <w:szCs w:val="24"/>
          <w:lang w:val="da-DK"/>
        </w:rPr>
        <w:t xml:space="preserve"> </w:t>
      </w:r>
      <w:r w:rsidR="00137569" w:rsidRPr="00961ED8">
        <w:rPr>
          <w:sz w:val="24"/>
          <w:szCs w:val="24"/>
          <w:lang w:val="da-DK"/>
        </w:rPr>
        <w:t>ansvarlige for indkøbene af træbaserede produkter og dokumentation for, at de er lavet af bæredygtigt træ</w:t>
      </w:r>
      <w:r w:rsidR="00137569">
        <w:rPr>
          <w:sz w:val="24"/>
          <w:szCs w:val="24"/>
          <w:lang w:val="da-DK"/>
        </w:rPr>
        <w:t>, når dette er stillet som et krav i projektet</w:t>
      </w:r>
      <w:r w:rsidR="002B1D49">
        <w:rPr>
          <w:sz w:val="24"/>
          <w:szCs w:val="24"/>
          <w:lang w:val="da-DK"/>
        </w:rPr>
        <w:t xml:space="preserve"> eller ønskes af aktørerne i projekterne</w:t>
      </w:r>
      <w:r w:rsidR="00137569" w:rsidRPr="00961ED8">
        <w:rPr>
          <w:sz w:val="24"/>
          <w:szCs w:val="24"/>
          <w:lang w:val="da-DK"/>
        </w:rPr>
        <w:t>.</w:t>
      </w:r>
      <w:r w:rsidR="00875D9D">
        <w:rPr>
          <w:sz w:val="24"/>
          <w:szCs w:val="24"/>
          <w:lang w:val="da-DK"/>
        </w:rPr>
        <w:t xml:space="preserve"> </w:t>
      </w:r>
      <w:r w:rsidR="00875D9D" w:rsidRPr="00961ED8">
        <w:rPr>
          <w:sz w:val="24"/>
          <w:szCs w:val="24"/>
          <w:lang w:val="da-DK"/>
        </w:rPr>
        <w:t xml:space="preserve">I </w:t>
      </w:r>
      <w:r w:rsidR="00C62766">
        <w:rPr>
          <w:sz w:val="24"/>
          <w:szCs w:val="24"/>
          <w:lang w:val="da-DK"/>
        </w:rPr>
        <w:t>mappen ”Mindre projekter” er fø</w:t>
      </w:r>
      <w:r w:rsidR="00875D9D" w:rsidRPr="00961ED8">
        <w:rPr>
          <w:sz w:val="24"/>
          <w:szCs w:val="24"/>
          <w:lang w:val="da-DK"/>
        </w:rPr>
        <w:t>lgende værktøjer</w:t>
      </w:r>
      <w:r w:rsidR="00875D9D">
        <w:rPr>
          <w:sz w:val="24"/>
          <w:szCs w:val="24"/>
          <w:lang w:val="da-DK"/>
        </w:rPr>
        <w:t>:</w:t>
      </w:r>
      <w:r w:rsidR="00137569" w:rsidRPr="00961ED8">
        <w:rPr>
          <w:sz w:val="24"/>
          <w:szCs w:val="24"/>
          <w:lang w:val="da-DK"/>
        </w:rPr>
        <w:t xml:space="preserve"> </w:t>
      </w:r>
      <w:r>
        <w:rPr>
          <w:sz w:val="24"/>
          <w:szCs w:val="24"/>
          <w:lang w:val="da-DK"/>
        </w:rPr>
        <w:t xml:space="preserve">  </w:t>
      </w:r>
    </w:p>
    <w:p w14:paraId="4DAB87E5" w14:textId="77777777" w:rsidR="00DC4C2C" w:rsidRDefault="00DC4C2C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13736A74" w14:textId="02DA3104" w:rsidR="00DC4C2C" w:rsidRDefault="00DC4C2C" w:rsidP="0065678B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Mini-guide til sikring af dokumenterbart bæredygtigt træ</w:t>
      </w:r>
      <w:r w:rsidR="00E6682E">
        <w:rPr>
          <w:sz w:val="24"/>
          <w:szCs w:val="24"/>
          <w:lang w:val="da-DK"/>
        </w:rPr>
        <w:t xml:space="preserve"> og produkter heraf</w:t>
      </w:r>
    </w:p>
    <w:p w14:paraId="0E782B35" w14:textId="66CE4D2B" w:rsidR="0065678B" w:rsidRDefault="0065678B" w:rsidP="0065678B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brug af FSC’s leverandørdatabase herunder søgning efter leverandører</w:t>
      </w:r>
    </w:p>
    <w:p w14:paraId="331E3857" w14:textId="5E5FF36F" w:rsidR="0065678B" w:rsidRDefault="0065678B" w:rsidP="0065678B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køb af FSC-certificerede produkter</w:t>
      </w:r>
      <w:r w:rsidR="006531D9">
        <w:rPr>
          <w:sz w:val="24"/>
          <w:szCs w:val="24"/>
          <w:lang w:val="da-DK"/>
        </w:rPr>
        <w:t xml:space="preserve"> i en lang og kort version</w:t>
      </w:r>
    </w:p>
    <w:p w14:paraId="29644244" w14:textId="122FA666" w:rsidR="0065678B" w:rsidRDefault="0065678B" w:rsidP="0065678B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Trinvis guide til bestilling, køb og dokumentation af FSC-certificerede produkter</w:t>
      </w:r>
    </w:p>
    <w:p w14:paraId="064EEA52" w14:textId="1CAB882F" w:rsidR="00C46AE2" w:rsidRPr="00F22F90" w:rsidRDefault="00E8086C" w:rsidP="00CB7C67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proofErr w:type="spellStart"/>
      <w:r>
        <w:rPr>
          <w:sz w:val="24"/>
          <w:szCs w:val="24"/>
          <w:lang w:val="da-DK"/>
        </w:rPr>
        <w:t>Faktaark</w:t>
      </w:r>
      <w:proofErr w:type="spellEnd"/>
      <w:r>
        <w:rPr>
          <w:sz w:val="24"/>
          <w:szCs w:val="24"/>
          <w:lang w:val="da-DK"/>
        </w:rPr>
        <w:t xml:space="preserve"> om, hvordan FSC Danmark kan hjælpe</w:t>
      </w:r>
      <w:r w:rsidR="00740F55">
        <w:rPr>
          <w:sz w:val="24"/>
          <w:szCs w:val="24"/>
          <w:lang w:val="da-DK"/>
        </w:rPr>
        <w:t xml:space="preserve"> offentlige organisationer</w:t>
      </w:r>
    </w:p>
    <w:p w14:paraId="7B94256C" w14:textId="77777777" w:rsidR="00F22F90" w:rsidRDefault="00F22F90" w:rsidP="00FC2FCB">
      <w:pPr>
        <w:tabs>
          <w:tab w:val="left" w:pos="6300"/>
        </w:tabs>
        <w:spacing w:after="0"/>
        <w:rPr>
          <w:b/>
          <w:sz w:val="24"/>
          <w:szCs w:val="24"/>
          <w:lang w:val="da-DK"/>
        </w:rPr>
      </w:pPr>
    </w:p>
    <w:p w14:paraId="1C80076F" w14:textId="58C27E71" w:rsidR="00CB7C67" w:rsidRPr="00961ED8" w:rsidRDefault="00C62766" w:rsidP="00FC2FCB">
      <w:pPr>
        <w:tabs>
          <w:tab w:val="left" w:pos="6300"/>
        </w:tabs>
        <w:spacing w:after="0"/>
        <w:rPr>
          <w:b/>
          <w:sz w:val="24"/>
          <w:szCs w:val="24"/>
          <w:lang w:val="da-DK"/>
        </w:rPr>
      </w:pPr>
      <w:r>
        <w:rPr>
          <w:b/>
          <w:sz w:val="24"/>
          <w:szCs w:val="24"/>
          <w:lang w:val="da-DK"/>
        </w:rPr>
        <w:t>Værktøjer:</w:t>
      </w:r>
      <w:r w:rsidR="00CB7C67" w:rsidRPr="00961ED8">
        <w:rPr>
          <w:b/>
          <w:sz w:val="24"/>
          <w:szCs w:val="24"/>
          <w:lang w:val="da-DK"/>
        </w:rPr>
        <w:t xml:space="preserve"> </w:t>
      </w:r>
      <w:r>
        <w:rPr>
          <w:b/>
          <w:sz w:val="24"/>
          <w:szCs w:val="24"/>
          <w:lang w:val="da-DK"/>
        </w:rPr>
        <w:t>h</w:t>
      </w:r>
      <w:r w:rsidR="00CB7C67" w:rsidRPr="00961ED8">
        <w:rPr>
          <w:b/>
          <w:sz w:val="24"/>
          <w:szCs w:val="24"/>
          <w:lang w:val="da-DK"/>
        </w:rPr>
        <w:t>åndværkeraftaler</w:t>
      </w:r>
    </w:p>
    <w:p w14:paraId="76A9F747" w14:textId="405A5155" w:rsidR="00CB7C67" w:rsidRDefault="00FC2FCB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Når der bruges håndværkeraftaler, står de af aftalerne omfattede håndværkere for indkøbet af træbaserede produkter </w:t>
      </w:r>
      <w:r w:rsidRPr="00961ED8">
        <w:rPr>
          <w:sz w:val="24"/>
          <w:szCs w:val="24"/>
          <w:lang w:val="da-DK"/>
        </w:rPr>
        <w:t>og dokumentation for, at de er lavet af bæredygtigt træ</w:t>
      </w:r>
      <w:r>
        <w:rPr>
          <w:sz w:val="24"/>
          <w:szCs w:val="24"/>
          <w:lang w:val="da-DK"/>
        </w:rPr>
        <w:t>, når dette er stillet som et krav i aftalerne</w:t>
      </w:r>
      <w:r w:rsidR="00D563A9">
        <w:rPr>
          <w:sz w:val="24"/>
          <w:szCs w:val="24"/>
          <w:lang w:val="da-DK"/>
        </w:rPr>
        <w:t xml:space="preserve"> eller ønskes af håndværkerne</w:t>
      </w:r>
      <w:r w:rsidRPr="00961ED8">
        <w:rPr>
          <w:sz w:val="24"/>
          <w:szCs w:val="24"/>
          <w:lang w:val="da-DK"/>
        </w:rPr>
        <w:t>.</w:t>
      </w:r>
      <w:r>
        <w:rPr>
          <w:sz w:val="24"/>
          <w:szCs w:val="24"/>
          <w:lang w:val="da-DK"/>
        </w:rPr>
        <w:t xml:space="preserve"> </w:t>
      </w:r>
      <w:r w:rsidRPr="00961ED8">
        <w:rPr>
          <w:sz w:val="24"/>
          <w:szCs w:val="24"/>
          <w:lang w:val="da-DK"/>
        </w:rPr>
        <w:t xml:space="preserve">I </w:t>
      </w:r>
      <w:r w:rsidR="00C62766">
        <w:rPr>
          <w:sz w:val="24"/>
          <w:szCs w:val="24"/>
          <w:lang w:val="da-DK"/>
        </w:rPr>
        <w:t>mappen ”</w:t>
      </w:r>
      <w:r w:rsidR="0080304F">
        <w:rPr>
          <w:sz w:val="24"/>
          <w:szCs w:val="24"/>
          <w:lang w:val="da-DK"/>
        </w:rPr>
        <w:t>H</w:t>
      </w:r>
      <w:r w:rsidR="00C62766">
        <w:rPr>
          <w:sz w:val="24"/>
          <w:szCs w:val="24"/>
          <w:lang w:val="da-DK"/>
        </w:rPr>
        <w:t>åndværkeraftaler” er</w:t>
      </w:r>
      <w:r w:rsidRPr="00961ED8">
        <w:rPr>
          <w:sz w:val="24"/>
          <w:szCs w:val="24"/>
          <w:lang w:val="da-DK"/>
        </w:rPr>
        <w:t xml:space="preserve"> følgende værktøjer</w:t>
      </w:r>
      <w:r>
        <w:rPr>
          <w:sz w:val="24"/>
          <w:szCs w:val="24"/>
          <w:lang w:val="da-DK"/>
        </w:rPr>
        <w:t>:</w:t>
      </w:r>
      <w:r w:rsidRPr="00961ED8">
        <w:rPr>
          <w:sz w:val="24"/>
          <w:szCs w:val="24"/>
          <w:lang w:val="da-DK"/>
        </w:rPr>
        <w:t xml:space="preserve"> </w:t>
      </w:r>
      <w:r>
        <w:rPr>
          <w:sz w:val="24"/>
          <w:szCs w:val="24"/>
          <w:lang w:val="da-DK"/>
        </w:rPr>
        <w:t xml:space="preserve">  </w:t>
      </w:r>
    </w:p>
    <w:p w14:paraId="04252831" w14:textId="4E7B9367" w:rsidR="00FC2FCB" w:rsidRDefault="00FC2FCB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587F90E1" w14:textId="5C955F6E" w:rsidR="00DC4C2C" w:rsidRDefault="00DC4C2C" w:rsidP="00DC4C2C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Mini-guide til sikring </w:t>
      </w:r>
      <w:r w:rsidR="00E6682E">
        <w:rPr>
          <w:sz w:val="24"/>
          <w:szCs w:val="24"/>
          <w:lang w:val="da-DK"/>
        </w:rPr>
        <w:t xml:space="preserve">af </w:t>
      </w:r>
      <w:r>
        <w:rPr>
          <w:sz w:val="24"/>
          <w:szCs w:val="24"/>
          <w:lang w:val="da-DK"/>
        </w:rPr>
        <w:t>dokumenterbart bæredygtigt træ</w:t>
      </w:r>
      <w:r w:rsidR="00E6682E">
        <w:rPr>
          <w:sz w:val="24"/>
          <w:szCs w:val="24"/>
          <w:lang w:val="da-DK"/>
        </w:rPr>
        <w:t xml:space="preserve"> og produkter heraf</w:t>
      </w:r>
    </w:p>
    <w:p w14:paraId="697AF7F8" w14:textId="03965D13" w:rsidR="00E6682E" w:rsidRPr="00E6682E" w:rsidRDefault="00E6682E" w:rsidP="00E6682E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brug af FSC’s leverandørdatabase herunder søgning efter leverandører</w:t>
      </w:r>
    </w:p>
    <w:p w14:paraId="7E8756DF" w14:textId="35C5DB66" w:rsidR="00DC4C2C" w:rsidRDefault="00DC4C2C" w:rsidP="00DC4C2C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køb af FSC-certificerede</w:t>
      </w:r>
      <w:r w:rsidR="006531D9">
        <w:rPr>
          <w:sz w:val="24"/>
          <w:szCs w:val="24"/>
          <w:lang w:val="da-DK"/>
        </w:rPr>
        <w:t xml:space="preserve"> byggematerialer (kort version)</w:t>
      </w:r>
    </w:p>
    <w:p w14:paraId="291CB761" w14:textId="77777777" w:rsidR="00DC4C2C" w:rsidRPr="00961ED8" w:rsidRDefault="00DC4C2C" w:rsidP="00DC4C2C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Trinvis guide til bestilling, køb og dokumentation af FSC-certificerede produkter</w:t>
      </w:r>
    </w:p>
    <w:p w14:paraId="75D2B4E6" w14:textId="5D4D8B96" w:rsidR="00FC2FCB" w:rsidRDefault="00FC2FCB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02F0D030" w14:textId="546CC080" w:rsidR="007034E2" w:rsidRDefault="007034E2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6B21D6B9" w14:textId="77777777" w:rsidR="007034E2" w:rsidRDefault="007034E2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3B724983" w14:textId="77777777" w:rsidR="00FC2FCB" w:rsidRPr="00961ED8" w:rsidRDefault="00FC2FCB" w:rsidP="00FC2FCB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71804358" w14:textId="6B6EB053" w:rsidR="00CB7C67" w:rsidRDefault="00C62766" w:rsidP="00CB7C67">
      <w:pPr>
        <w:tabs>
          <w:tab w:val="left" w:pos="6300"/>
        </w:tabs>
        <w:rPr>
          <w:b/>
          <w:sz w:val="24"/>
          <w:szCs w:val="24"/>
          <w:lang w:val="da-DK"/>
        </w:rPr>
      </w:pPr>
      <w:r>
        <w:rPr>
          <w:b/>
          <w:sz w:val="24"/>
          <w:szCs w:val="24"/>
          <w:lang w:val="da-DK"/>
        </w:rPr>
        <w:t>Værktøjer: r</w:t>
      </w:r>
      <w:r w:rsidR="00561D96">
        <w:rPr>
          <w:b/>
          <w:sz w:val="24"/>
          <w:szCs w:val="24"/>
          <w:lang w:val="da-DK"/>
        </w:rPr>
        <w:t>ammeaftaler</w:t>
      </w:r>
    </w:p>
    <w:p w14:paraId="7ECC1282" w14:textId="5D6A12AA" w:rsidR="00EA7CFE" w:rsidRDefault="00561D96" w:rsidP="00EA7CFE">
      <w:p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Rammeaftaler</w:t>
      </w:r>
      <w:r w:rsidR="00EA7CFE">
        <w:rPr>
          <w:sz w:val="24"/>
          <w:szCs w:val="24"/>
          <w:lang w:val="da-DK"/>
        </w:rPr>
        <w:t xml:space="preserve"> bruges af </w:t>
      </w:r>
      <w:r w:rsidR="00170230">
        <w:rPr>
          <w:sz w:val="24"/>
          <w:szCs w:val="24"/>
          <w:lang w:val="da-DK"/>
        </w:rPr>
        <w:t>offentlige organisation</w:t>
      </w:r>
      <w:r w:rsidR="00EA7CFE">
        <w:rPr>
          <w:sz w:val="24"/>
          <w:szCs w:val="24"/>
          <w:lang w:val="da-DK"/>
        </w:rPr>
        <w:t>er</w:t>
      </w:r>
      <w:r w:rsidR="00170230">
        <w:rPr>
          <w:sz w:val="24"/>
          <w:szCs w:val="24"/>
          <w:lang w:val="da-DK"/>
        </w:rPr>
        <w:t xml:space="preserve">s medarbejdere, når de eksempelvis </w:t>
      </w:r>
      <w:r>
        <w:rPr>
          <w:sz w:val="24"/>
          <w:szCs w:val="24"/>
          <w:lang w:val="da-DK"/>
        </w:rPr>
        <w:t>ind</w:t>
      </w:r>
      <w:r w:rsidR="00170230">
        <w:rPr>
          <w:sz w:val="24"/>
          <w:szCs w:val="24"/>
          <w:lang w:val="da-DK"/>
        </w:rPr>
        <w:t>køber</w:t>
      </w:r>
      <w:r>
        <w:rPr>
          <w:sz w:val="24"/>
          <w:szCs w:val="24"/>
          <w:lang w:val="da-DK"/>
        </w:rPr>
        <w:t xml:space="preserve"> standardvarer</w:t>
      </w:r>
      <w:r w:rsidR="00072108">
        <w:rPr>
          <w:sz w:val="24"/>
          <w:szCs w:val="24"/>
          <w:lang w:val="da-DK"/>
        </w:rPr>
        <w:t xml:space="preserve"> eller ydelser</w:t>
      </w:r>
      <w:r w:rsidR="00170230">
        <w:rPr>
          <w:sz w:val="24"/>
          <w:szCs w:val="24"/>
          <w:lang w:val="da-DK"/>
        </w:rPr>
        <w:t>. Det kan være en teknisk servicemedarbejder, der køber et hegn til skolegården eller børnehavelederen, der køber et nyt bord-bænkesæt til legepladsen.</w:t>
      </w:r>
      <w:r w:rsidR="00EA7CFE">
        <w:rPr>
          <w:sz w:val="24"/>
          <w:szCs w:val="24"/>
          <w:lang w:val="da-DK"/>
        </w:rPr>
        <w:t xml:space="preserve"> Hvis </w:t>
      </w:r>
      <w:r w:rsidR="00EC3FF9">
        <w:rPr>
          <w:sz w:val="24"/>
          <w:szCs w:val="24"/>
          <w:lang w:val="da-DK"/>
        </w:rPr>
        <w:t>en rammeaftale</w:t>
      </w:r>
      <w:r w:rsidR="00EA7CFE">
        <w:rPr>
          <w:sz w:val="24"/>
          <w:szCs w:val="24"/>
          <w:lang w:val="da-DK"/>
        </w:rPr>
        <w:t xml:space="preserve"> er underlagt krav om dokumenterbart bæredygtigt træ, så er det den tekniske servicemedarbejder, børnehavelederen eller en anden ansat i organisationen, der køber ind på aftalerne, som har mulighed for at kontrollere, at de indkøbte produkter leveres med dokumentation for, at produkterne er lavet af bæredygtigt træ. </w:t>
      </w:r>
      <w:r w:rsidR="00EA7CFE" w:rsidRPr="00961ED8">
        <w:rPr>
          <w:sz w:val="24"/>
          <w:szCs w:val="24"/>
          <w:lang w:val="da-DK"/>
        </w:rPr>
        <w:t xml:space="preserve">I </w:t>
      </w:r>
      <w:r w:rsidR="0080304F">
        <w:rPr>
          <w:sz w:val="24"/>
          <w:szCs w:val="24"/>
          <w:lang w:val="da-DK"/>
        </w:rPr>
        <w:t>mappen ”Rammeaftaler” er</w:t>
      </w:r>
      <w:r w:rsidR="00EA7CFE" w:rsidRPr="00961ED8">
        <w:rPr>
          <w:sz w:val="24"/>
          <w:szCs w:val="24"/>
          <w:lang w:val="da-DK"/>
        </w:rPr>
        <w:t xml:space="preserve"> følgende værktøjer</w:t>
      </w:r>
      <w:r w:rsidR="00EA7CFE">
        <w:rPr>
          <w:sz w:val="24"/>
          <w:szCs w:val="24"/>
          <w:lang w:val="da-DK"/>
        </w:rPr>
        <w:t>:</w:t>
      </w:r>
      <w:r w:rsidR="00EA7CFE" w:rsidRPr="00961ED8">
        <w:rPr>
          <w:sz w:val="24"/>
          <w:szCs w:val="24"/>
          <w:lang w:val="da-DK"/>
        </w:rPr>
        <w:t xml:space="preserve"> </w:t>
      </w:r>
      <w:r w:rsidR="00EA7CFE">
        <w:rPr>
          <w:sz w:val="24"/>
          <w:szCs w:val="24"/>
          <w:lang w:val="da-DK"/>
        </w:rPr>
        <w:t xml:space="preserve">  </w:t>
      </w:r>
    </w:p>
    <w:p w14:paraId="348C734B" w14:textId="77777777" w:rsidR="00EA7CFE" w:rsidRPr="00170230" w:rsidRDefault="00EA7CFE" w:rsidP="00EA7CFE">
      <w:pPr>
        <w:tabs>
          <w:tab w:val="left" w:pos="6300"/>
        </w:tabs>
        <w:spacing w:after="0"/>
        <w:rPr>
          <w:sz w:val="24"/>
          <w:szCs w:val="24"/>
          <w:lang w:val="da-DK"/>
        </w:rPr>
      </w:pPr>
    </w:p>
    <w:p w14:paraId="1B005D6C" w14:textId="77777777" w:rsidR="00E6682E" w:rsidRDefault="00E6682E" w:rsidP="00E6682E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Mini-guide til sikring af dokumenterbart bæredygtigt træ og produkter heraf</w:t>
      </w:r>
    </w:p>
    <w:p w14:paraId="1CBC0D68" w14:textId="2E0A733E" w:rsidR="00E6682E" w:rsidRDefault="00E6682E" w:rsidP="00E6682E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køb af FSC-certificerede produkter</w:t>
      </w:r>
    </w:p>
    <w:p w14:paraId="61F3CC44" w14:textId="2586F185" w:rsidR="006531D9" w:rsidRDefault="006531D9" w:rsidP="00E6682E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køb af FSC-certificerede byggematerialer (kort version)</w:t>
      </w:r>
    </w:p>
    <w:p w14:paraId="05B2E035" w14:textId="2232683B" w:rsidR="00921491" w:rsidRPr="00DA5F2F" w:rsidRDefault="00E6682E" w:rsidP="00DA5F2F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Trinvis guide til bestilling, køb og dokumentation af FSC-certificerede produkter</w:t>
      </w:r>
    </w:p>
    <w:p w14:paraId="21898441" w14:textId="5BE3CAFA" w:rsidR="00CB7C67" w:rsidRPr="00961ED8" w:rsidRDefault="00C62766" w:rsidP="00CB7C67">
      <w:pPr>
        <w:tabs>
          <w:tab w:val="left" w:pos="6300"/>
        </w:tabs>
        <w:rPr>
          <w:b/>
          <w:sz w:val="24"/>
          <w:szCs w:val="24"/>
          <w:lang w:val="da-DK"/>
        </w:rPr>
      </w:pPr>
      <w:r>
        <w:rPr>
          <w:b/>
          <w:sz w:val="24"/>
          <w:szCs w:val="24"/>
          <w:lang w:val="da-DK"/>
        </w:rPr>
        <w:t>Værktøjer: u</w:t>
      </w:r>
      <w:r w:rsidR="00BE4B54">
        <w:rPr>
          <w:b/>
          <w:sz w:val="24"/>
          <w:szCs w:val="24"/>
          <w:lang w:val="da-DK"/>
        </w:rPr>
        <w:t>dbudsaftaler</w:t>
      </w:r>
    </w:p>
    <w:p w14:paraId="08C71BA6" w14:textId="3986E9B0" w:rsidR="00BE1428" w:rsidRDefault="00DA2B11" w:rsidP="00DA2B11">
      <w:pPr>
        <w:tabs>
          <w:tab w:val="left" w:pos="6300"/>
        </w:tabs>
        <w:rPr>
          <w:sz w:val="24"/>
          <w:szCs w:val="24"/>
          <w:lang w:val="da-DK"/>
        </w:rPr>
      </w:pPr>
      <w:r w:rsidRPr="00961ED8">
        <w:rPr>
          <w:sz w:val="24"/>
          <w:szCs w:val="24"/>
          <w:lang w:val="da-DK"/>
        </w:rPr>
        <w:t xml:space="preserve">I </w:t>
      </w:r>
      <w:r w:rsidR="001668F2">
        <w:rPr>
          <w:sz w:val="24"/>
          <w:szCs w:val="24"/>
          <w:lang w:val="da-DK"/>
        </w:rPr>
        <w:t xml:space="preserve">udbudsaftaler på varekøb og tjenesteydelser, der udarbejdes af udbudskonsulenter og indkøbere, er det udbudsvinderne / leverandørerne, som er </w:t>
      </w:r>
      <w:r w:rsidR="001668F2" w:rsidRPr="00961ED8">
        <w:rPr>
          <w:sz w:val="24"/>
          <w:szCs w:val="24"/>
          <w:lang w:val="da-DK"/>
        </w:rPr>
        <w:t>ansvarlige for</w:t>
      </w:r>
      <w:r w:rsidR="001668F2">
        <w:rPr>
          <w:sz w:val="24"/>
          <w:szCs w:val="24"/>
          <w:lang w:val="da-DK"/>
        </w:rPr>
        <w:t>, at aftalernes træbaserede genstande</w:t>
      </w:r>
      <w:r w:rsidR="001668F2" w:rsidRPr="00961ED8">
        <w:rPr>
          <w:sz w:val="24"/>
          <w:szCs w:val="24"/>
          <w:lang w:val="da-DK"/>
        </w:rPr>
        <w:t xml:space="preserve"> er lavet af bæredygtigt træ</w:t>
      </w:r>
      <w:r w:rsidR="00ED51CD">
        <w:rPr>
          <w:sz w:val="24"/>
          <w:szCs w:val="24"/>
          <w:lang w:val="da-DK"/>
        </w:rPr>
        <w:t>, og at dette kan dokumenteres</w:t>
      </w:r>
      <w:r w:rsidR="001668F2">
        <w:rPr>
          <w:sz w:val="24"/>
          <w:szCs w:val="24"/>
          <w:lang w:val="da-DK"/>
        </w:rPr>
        <w:t>, når dette er stillet som et krav i udbuddene.</w:t>
      </w:r>
      <w:r w:rsidR="00ED51CD">
        <w:rPr>
          <w:sz w:val="24"/>
          <w:szCs w:val="24"/>
          <w:lang w:val="da-DK"/>
        </w:rPr>
        <w:t xml:space="preserve"> De offentlige organisationers udbuds- og indkøbsafdeling vil typisk lave stikprøvekontrol på, at leve</w:t>
      </w:r>
      <w:r w:rsidR="002C314A">
        <w:rPr>
          <w:sz w:val="24"/>
          <w:szCs w:val="24"/>
          <w:lang w:val="da-DK"/>
        </w:rPr>
        <w:t>randørerne lever op til kravene</w:t>
      </w:r>
      <w:r w:rsidR="00921491">
        <w:rPr>
          <w:sz w:val="24"/>
          <w:szCs w:val="24"/>
          <w:lang w:val="da-DK"/>
        </w:rPr>
        <w:t xml:space="preserve">. </w:t>
      </w:r>
      <w:r w:rsidRPr="00961ED8">
        <w:rPr>
          <w:sz w:val="24"/>
          <w:szCs w:val="24"/>
          <w:lang w:val="da-DK"/>
        </w:rPr>
        <w:t xml:space="preserve">I </w:t>
      </w:r>
      <w:r w:rsidR="006104A9">
        <w:rPr>
          <w:sz w:val="24"/>
          <w:szCs w:val="24"/>
          <w:lang w:val="da-DK"/>
        </w:rPr>
        <w:t xml:space="preserve">mappen ”Udbudsaftaler” er </w:t>
      </w:r>
      <w:r w:rsidRPr="00961ED8">
        <w:rPr>
          <w:sz w:val="24"/>
          <w:szCs w:val="24"/>
          <w:lang w:val="da-DK"/>
        </w:rPr>
        <w:t>følgende værktøjer:</w:t>
      </w:r>
    </w:p>
    <w:p w14:paraId="57C079B8" w14:textId="2BE9DB26" w:rsidR="00921491" w:rsidRDefault="00921491" w:rsidP="00921491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 w:rsidRPr="00961ED8">
        <w:rPr>
          <w:sz w:val="24"/>
          <w:szCs w:val="24"/>
          <w:u w:val="single"/>
          <w:lang w:val="da-DK"/>
        </w:rPr>
        <w:t xml:space="preserve">Dokumentationsværktøj hvor indkøb og brug af </w:t>
      </w:r>
      <w:r w:rsidR="00D528C1">
        <w:rPr>
          <w:sz w:val="24"/>
          <w:szCs w:val="24"/>
          <w:u w:val="single"/>
          <w:lang w:val="da-DK"/>
        </w:rPr>
        <w:t>produkter</w:t>
      </w:r>
      <w:r w:rsidRPr="00961ED8">
        <w:rPr>
          <w:sz w:val="24"/>
          <w:szCs w:val="24"/>
          <w:u w:val="single"/>
          <w:lang w:val="da-DK"/>
        </w:rPr>
        <w:t xml:space="preserve"> af dokumenterbart bæredygtigt træ kan registreres</w:t>
      </w:r>
      <w:r>
        <w:rPr>
          <w:sz w:val="24"/>
          <w:szCs w:val="24"/>
          <w:u w:val="single"/>
          <w:lang w:val="da-DK"/>
        </w:rPr>
        <w:t xml:space="preserve"> med vigtige oplysninger og som indeholder vejledning i bestilling, køb og kontrol af dokumentation med mere</w:t>
      </w:r>
      <w:r w:rsidRPr="00961ED8">
        <w:rPr>
          <w:sz w:val="24"/>
          <w:szCs w:val="24"/>
          <w:lang w:val="da-DK"/>
        </w:rPr>
        <w:t xml:space="preserve">. </w:t>
      </w:r>
      <w:r>
        <w:rPr>
          <w:sz w:val="24"/>
          <w:szCs w:val="24"/>
          <w:lang w:val="da-DK"/>
        </w:rPr>
        <w:t>Værktøjet er i e</w:t>
      </w:r>
      <w:r w:rsidRPr="00961ED8">
        <w:rPr>
          <w:sz w:val="24"/>
          <w:szCs w:val="24"/>
          <w:lang w:val="da-DK"/>
        </w:rPr>
        <w:t xml:space="preserve">xcel-format med en række faner, hvor den første introducerer værktøjet, og hvordan de enkelte faner kan bruges. </w:t>
      </w:r>
      <w:r>
        <w:rPr>
          <w:sz w:val="24"/>
          <w:szCs w:val="24"/>
          <w:lang w:val="da-DK"/>
        </w:rPr>
        <w:t xml:space="preserve">Dette værktøj kan med fordel distribueres til </w:t>
      </w:r>
      <w:r w:rsidR="00D528C1">
        <w:rPr>
          <w:sz w:val="24"/>
          <w:szCs w:val="24"/>
          <w:lang w:val="da-DK"/>
        </w:rPr>
        <w:t>leverandører og udbuds- og indkøbsmedarbejdere</w:t>
      </w:r>
      <w:r>
        <w:rPr>
          <w:sz w:val="24"/>
          <w:szCs w:val="24"/>
          <w:lang w:val="da-DK"/>
        </w:rPr>
        <w:t xml:space="preserve">, så de er bekendte </w:t>
      </w:r>
      <w:r w:rsidRPr="00961ED8">
        <w:rPr>
          <w:sz w:val="24"/>
          <w:szCs w:val="24"/>
          <w:lang w:val="da-DK"/>
        </w:rPr>
        <w:t>med kravene til og registrerer dokumentation af træbaserede produkter med bæredygtig oprindelse</w:t>
      </w:r>
      <w:r>
        <w:rPr>
          <w:sz w:val="24"/>
          <w:szCs w:val="24"/>
          <w:lang w:val="da-DK"/>
        </w:rPr>
        <w:t xml:space="preserve">. </w:t>
      </w:r>
    </w:p>
    <w:p w14:paraId="45891B65" w14:textId="722D70F3" w:rsidR="007C4DE4" w:rsidRPr="007C4DE4" w:rsidRDefault="007C4DE4" w:rsidP="007C4DE4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Mini-guide til sikring af dokumenterbart bæredygtigt træ og produkter heraf</w:t>
      </w:r>
    </w:p>
    <w:p w14:paraId="41B0CCF5" w14:textId="77777777" w:rsidR="00921491" w:rsidRDefault="00921491" w:rsidP="00921491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brug af FSC’s leverandørdatabase herunder søgning efter leverandører</w:t>
      </w:r>
    </w:p>
    <w:p w14:paraId="36B3B935" w14:textId="77777777" w:rsidR="00921491" w:rsidRDefault="00921491" w:rsidP="00921491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Guide til køb af FSC-certificerede produkter</w:t>
      </w:r>
    </w:p>
    <w:p w14:paraId="27D4F6CE" w14:textId="0640D6C9" w:rsidR="00921491" w:rsidRDefault="00921491" w:rsidP="00921491">
      <w:pPr>
        <w:pStyle w:val="Listeafsnit"/>
        <w:numPr>
          <w:ilvl w:val="0"/>
          <w:numId w:val="9"/>
        </w:numPr>
        <w:tabs>
          <w:tab w:val="left" w:pos="6300"/>
        </w:tabs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Trinvis guide til bestilling, køb og dokumentation af FSC-certificerede produkter</w:t>
      </w:r>
    </w:p>
    <w:p w14:paraId="14D2F0D7" w14:textId="271F3CD2" w:rsidR="00921491" w:rsidRPr="007034E2" w:rsidRDefault="00E8086C" w:rsidP="00926A5F">
      <w:pPr>
        <w:pStyle w:val="Listeafsnit"/>
        <w:numPr>
          <w:ilvl w:val="0"/>
          <w:numId w:val="9"/>
        </w:numPr>
        <w:tabs>
          <w:tab w:val="left" w:pos="6300"/>
        </w:tabs>
        <w:rPr>
          <w:rStyle w:val="FSCSubjectHeading"/>
          <w:b w:val="0"/>
          <w:sz w:val="24"/>
          <w:szCs w:val="24"/>
          <w:lang w:val="da-DK"/>
        </w:rPr>
      </w:pPr>
      <w:proofErr w:type="spellStart"/>
      <w:r w:rsidRPr="007034E2">
        <w:rPr>
          <w:sz w:val="24"/>
          <w:szCs w:val="24"/>
          <w:lang w:val="da-DK"/>
        </w:rPr>
        <w:t>Faktaark</w:t>
      </w:r>
      <w:proofErr w:type="spellEnd"/>
      <w:r w:rsidRPr="007034E2">
        <w:rPr>
          <w:sz w:val="24"/>
          <w:szCs w:val="24"/>
          <w:lang w:val="da-DK"/>
        </w:rPr>
        <w:t xml:space="preserve"> om, hvordan FSC Danmark kan hjælpe</w:t>
      </w:r>
      <w:r w:rsidR="00740F55" w:rsidRPr="007034E2">
        <w:rPr>
          <w:sz w:val="24"/>
          <w:szCs w:val="24"/>
          <w:lang w:val="da-DK"/>
        </w:rPr>
        <w:t xml:space="preserve"> offentlige organisationer</w:t>
      </w:r>
    </w:p>
    <w:sectPr w:rsidR="00921491" w:rsidRPr="007034E2" w:rsidSect="001A463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4" w:right="1361" w:bottom="2160" w:left="1361" w:header="737" w:footer="2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81F97" w14:textId="77777777" w:rsidR="0015448E" w:rsidRDefault="0015448E" w:rsidP="00C31A48">
      <w:r>
        <w:separator/>
      </w:r>
    </w:p>
  </w:endnote>
  <w:endnote w:type="continuationSeparator" w:id="0">
    <w:p w14:paraId="18C18193" w14:textId="77777777" w:rsidR="0015448E" w:rsidRDefault="0015448E" w:rsidP="00C3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25600" w14:textId="77777777" w:rsidR="00A84C54" w:rsidRDefault="00A84C54" w:rsidP="002907B1">
    <w:pPr>
      <w:pStyle w:val="Sidefod"/>
      <w:jc w:val="right"/>
      <w:rPr>
        <w:sz w:val="18"/>
        <w:szCs w:val="18"/>
      </w:rPr>
    </w:pPr>
  </w:p>
  <w:p w14:paraId="20A9FC31" w14:textId="5C9912D6" w:rsidR="001A4638" w:rsidRPr="002907B1" w:rsidRDefault="001A4638" w:rsidP="001A4638">
    <w:pPr>
      <w:spacing w:before="120" w:after="120"/>
      <w:jc w:val="right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251657216" behindDoc="1" locked="0" layoutInCell="1" allowOverlap="1" wp14:anchorId="3E9E92D7" wp14:editId="64740A09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2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7B1">
      <w:rPr>
        <w:sz w:val="18"/>
        <w:szCs w:val="18"/>
      </w:rPr>
      <w:fldChar w:fldCharType="begin"/>
    </w:r>
    <w:r w:rsidRPr="002907B1">
      <w:rPr>
        <w:sz w:val="18"/>
        <w:szCs w:val="18"/>
      </w:rPr>
      <w:instrText xml:space="preserve"> PAGE </w:instrText>
    </w:r>
    <w:r w:rsidRPr="002907B1">
      <w:rPr>
        <w:sz w:val="18"/>
        <w:szCs w:val="18"/>
      </w:rPr>
      <w:fldChar w:fldCharType="separate"/>
    </w:r>
    <w:r w:rsidR="000F0F9B">
      <w:rPr>
        <w:noProof/>
        <w:sz w:val="18"/>
        <w:szCs w:val="18"/>
      </w:rPr>
      <w:t>2</w:t>
    </w:r>
    <w:r w:rsidRPr="002907B1">
      <w:rPr>
        <w:sz w:val="18"/>
        <w:szCs w:val="18"/>
      </w:rPr>
      <w:fldChar w:fldCharType="end"/>
    </w:r>
    <w:r w:rsidRPr="002907B1">
      <w:rPr>
        <w:sz w:val="18"/>
        <w:szCs w:val="18"/>
      </w:rPr>
      <w:t xml:space="preserve"> of </w:t>
    </w:r>
    <w:r w:rsidRPr="002907B1">
      <w:rPr>
        <w:sz w:val="18"/>
        <w:szCs w:val="18"/>
      </w:rPr>
      <w:fldChar w:fldCharType="begin"/>
    </w:r>
    <w:r w:rsidRPr="002907B1">
      <w:rPr>
        <w:sz w:val="18"/>
        <w:szCs w:val="18"/>
      </w:rPr>
      <w:instrText xml:space="preserve"> NUMPAGES  </w:instrText>
    </w:r>
    <w:r w:rsidRPr="002907B1">
      <w:rPr>
        <w:sz w:val="18"/>
        <w:szCs w:val="18"/>
      </w:rPr>
      <w:fldChar w:fldCharType="separate"/>
    </w:r>
    <w:r w:rsidR="000F0F9B">
      <w:rPr>
        <w:noProof/>
        <w:sz w:val="18"/>
        <w:szCs w:val="18"/>
      </w:rPr>
      <w:t>3</w:t>
    </w:r>
    <w:r w:rsidRPr="002907B1">
      <w:rPr>
        <w:sz w:val="18"/>
        <w:szCs w:val="18"/>
      </w:rPr>
      <w:fldChar w:fldCharType="end"/>
    </w:r>
  </w:p>
  <w:p w14:paraId="0F9665E4" w14:textId="77777777" w:rsidR="001A3D42" w:rsidRPr="007C2E0B" w:rsidRDefault="001A3D42" w:rsidP="001A3D42">
    <w:pPr>
      <w:pStyle w:val="Sidefod"/>
      <w:spacing w:line="360" w:lineRule="auto"/>
      <w:rPr>
        <w:rFonts w:ascii="Helvetica" w:hAnsi="Helvetica"/>
        <w:color w:val="000000"/>
        <w:szCs w:val="14"/>
      </w:rPr>
    </w:pPr>
    <w:r>
      <w:rPr>
        <w:rFonts w:ascii="Helvetica" w:hAnsi="Helvetica"/>
        <w:noProof/>
        <w:color w:val="000000"/>
        <w:szCs w:val="14"/>
      </w:rPr>
      <w:drawing>
        <wp:anchor distT="0" distB="0" distL="114300" distR="114300" simplePos="0" relativeHeight="251660288" behindDoc="0" locked="0" layoutInCell="1" allowOverlap="1" wp14:anchorId="3F8B55A6" wp14:editId="5F61A243">
          <wp:simplePos x="0" y="0"/>
          <wp:positionH relativeFrom="column">
            <wp:posOffset>4785360</wp:posOffset>
          </wp:positionH>
          <wp:positionV relativeFrom="paragraph">
            <wp:posOffset>43180</wp:posOffset>
          </wp:positionV>
          <wp:extent cx="1050925" cy="613410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SC_FullBrandmark_R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0925" cy="613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C2E0B">
      <w:rPr>
        <w:noProof/>
        <w:szCs w:val="14"/>
        <w:lang w:eastAsia="da-DK"/>
      </w:rPr>
      <w:t>FSC Danmark</w:t>
    </w:r>
    <w:r w:rsidRPr="007C2E0B">
      <w:rPr>
        <w:rFonts w:ascii="Helvetica" w:hAnsi="Helvetica"/>
        <w:color w:val="000000"/>
        <w:szCs w:val="14"/>
      </w:rPr>
      <w:t xml:space="preserve"> · www.fsc.dk · FSC</w:t>
    </w:r>
    <w:r w:rsidRPr="007C2E0B">
      <w:rPr>
        <w:rFonts w:ascii="Helvetica" w:hAnsi="Helvetica"/>
        <w:color w:val="000000"/>
        <w:szCs w:val="14"/>
        <w:vertAlign w:val="superscript"/>
      </w:rPr>
      <w:t>®</w:t>
    </w:r>
    <w:r w:rsidRPr="007C2E0B">
      <w:rPr>
        <w:rFonts w:ascii="Helvetica" w:hAnsi="Helvetica"/>
        <w:color w:val="000000"/>
        <w:szCs w:val="14"/>
      </w:rPr>
      <w:t xml:space="preserve"> F000208 </w:t>
    </w:r>
  </w:p>
  <w:p w14:paraId="17CF930E" w14:textId="77777777" w:rsidR="001A3D42" w:rsidRPr="00406041" w:rsidRDefault="001A3D42" w:rsidP="001A3D42">
    <w:pPr>
      <w:pStyle w:val="FSCAddressDetailsBlack"/>
      <w:spacing w:line="360" w:lineRule="auto"/>
      <w:rPr>
        <w:rFonts w:ascii="Helvetica" w:hAnsi="Helvetica"/>
        <w:color w:val="000000"/>
        <w:szCs w:val="14"/>
      </w:rPr>
    </w:pPr>
    <w:proofErr w:type="spellStart"/>
    <w:r>
      <w:rPr>
        <w:rFonts w:ascii="Helvetica" w:hAnsi="Helvetica"/>
        <w:color w:val="000000"/>
        <w:szCs w:val="14"/>
      </w:rPr>
      <w:t>Ryesgade</w:t>
    </w:r>
    <w:proofErr w:type="spellEnd"/>
    <w:r>
      <w:rPr>
        <w:rFonts w:ascii="Helvetica" w:hAnsi="Helvetica"/>
        <w:color w:val="000000"/>
        <w:szCs w:val="14"/>
      </w:rPr>
      <w:t xml:space="preserve"> 9, 2. </w:t>
    </w:r>
    <w:proofErr w:type="spellStart"/>
    <w:r>
      <w:rPr>
        <w:rFonts w:ascii="Helvetica" w:hAnsi="Helvetica"/>
        <w:color w:val="000000"/>
        <w:szCs w:val="14"/>
      </w:rPr>
      <w:t>tv</w:t>
    </w:r>
    <w:proofErr w:type="spellEnd"/>
    <w:r>
      <w:rPr>
        <w:rFonts w:ascii="Helvetica" w:hAnsi="Helvetica"/>
        <w:color w:val="000000"/>
        <w:szCs w:val="14"/>
      </w:rPr>
      <w:t>.</w:t>
    </w:r>
    <w:r w:rsidRPr="00406041">
      <w:rPr>
        <w:rFonts w:ascii="Helvetica" w:hAnsi="Helvetica"/>
        <w:color w:val="000000"/>
        <w:szCs w:val="14"/>
      </w:rPr>
      <w:t xml:space="preserve"> · 8000 Aarhus C · </w:t>
    </w:r>
    <w:r w:rsidRPr="00406041">
      <w:rPr>
        <w:rStyle w:val="FSCAddressDetailsGreen"/>
        <w:rFonts w:ascii="Helvetica" w:hAnsi="Helvetica"/>
        <w:color w:val="000000"/>
        <w:szCs w:val="14"/>
      </w:rPr>
      <w:t>Danmark</w:t>
    </w:r>
  </w:p>
  <w:p w14:paraId="11492E8B" w14:textId="77777777" w:rsidR="001A3D42" w:rsidRPr="00406041" w:rsidRDefault="001A3D42" w:rsidP="001A3D42">
    <w:pPr>
      <w:pStyle w:val="FSCAddressDetailsBlack"/>
      <w:spacing w:line="360" w:lineRule="auto"/>
      <w:rPr>
        <w:rFonts w:ascii="Helvetica" w:hAnsi="Helvetica"/>
        <w:color w:val="000000"/>
        <w:szCs w:val="14"/>
      </w:rPr>
    </w:pPr>
    <w:r w:rsidRPr="00406041">
      <w:rPr>
        <w:rFonts w:ascii="Helvetica" w:hAnsi="Helvetica"/>
        <w:color w:val="000000"/>
        <w:szCs w:val="14"/>
      </w:rPr>
      <w:t>+45 8870 9518 · info@fsc.dk</w:t>
    </w:r>
  </w:p>
  <w:p w14:paraId="3B52D711" w14:textId="77777777" w:rsidR="001A4638" w:rsidRPr="001A4638" w:rsidRDefault="001A4638" w:rsidP="005A3F65">
    <w:pPr>
      <w:pStyle w:val="Sidefod"/>
      <w:spacing w:line="360" w:lineRule="auto"/>
      <w:rPr>
        <w:rStyle w:val="FSCAddressDetailsGreen"/>
        <w:rFonts w:ascii="Helvetica" w:hAnsi="Helvetica"/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8EF3E" w14:textId="77777777" w:rsidR="001A4638" w:rsidRPr="002907B1" w:rsidRDefault="001A4638" w:rsidP="001A4638">
    <w:pPr>
      <w:spacing w:before="120" w:after="120"/>
      <w:jc w:val="right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251659776" behindDoc="1" locked="0" layoutInCell="1" allowOverlap="1" wp14:anchorId="7A631567" wp14:editId="4638FDF7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C3AE0E" w14:textId="77777777" w:rsidR="001A3D42" w:rsidRPr="00406041" w:rsidRDefault="001A3D42" w:rsidP="001A3D42">
    <w:pPr>
      <w:pStyle w:val="Sidefod"/>
      <w:spacing w:line="360" w:lineRule="auto"/>
      <w:rPr>
        <w:rFonts w:ascii="Helvetica" w:hAnsi="Helvetica"/>
        <w:color w:val="000000"/>
        <w:szCs w:val="14"/>
        <w:lang w:val="da-DK"/>
      </w:rPr>
    </w:pPr>
    <w:r>
      <w:rPr>
        <w:rFonts w:ascii="Helvetica" w:hAnsi="Helvetica"/>
        <w:noProof/>
        <w:color w:val="000000"/>
        <w:szCs w:val="14"/>
      </w:rPr>
      <w:drawing>
        <wp:anchor distT="0" distB="0" distL="114300" distR="114300" simplePos="0" relativeHeight="251659264" behindDoc="0" locked="0" layoutInCell="1" allowOverlap="1" wp14:anchorId="46123A33" wp14:editId="444F9383">
          <wp:simplePos x="0" y="0"/>
          <wp:positionH relativeFrom="column">
            <wp:posOffset>4785360</wp:posOffset>
          </wp:positionH>
          <wp:positionV relativeFrom="paragraph">
            <wp:posOffset>43180</wp:posOffset>
          </wp:positionV>
          <wp:extent cx="1050925" cy="61341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SC_FullBrandmark_R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0925" cy="613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6041">
      <w:rPr>
        <w:noProof/>
        <w:szCs w:val="14"/>
        <w:lang w:val="da-DK" w:eastAsia="da-DK"/>
      </w:rPr>
      <w:t>FSC Danmark</w:t>
    </w:r>
    <w:r w:rsidRPr="00406041">
      <w:rPr>
        <w:rFonts w:ascii="Helvetica" w:hAnsi="Helvetica"/>
        <w:color w:val="000000"/>
        <w:szCs w:val="14"/>
        <w:lang w:val="da-DK"/>
      </w:rPr>
      <w:t xml:space="preserve"> · www.fsc.dk · FSC</w:t>
    </w:r>
    <w:r w:rsidRPr="00406041">
      <w:rPr>
        <w:rFonts w:ascii="Helvetica" w:hAnsi="Helvetica"/>
        <w:color w:val="000000"/>
        <w:szCs w:val="14"/>
        <w:vertAlign w:val="superscript"/>
        <w:lang w:val="da-DK"/>
      </w:rPr>
      <w:t>®</w:t>
    </w:r>
    <w:r w:rsidRPr="00406041">
      <w:rPr>
        <w:rFonts w:ascii="Helvetica" w:hAnsi="Helvetica"/>
        <w:color w:val="000000"/>
        <w:szCs w:val="14"/>
        <w:lang w:val="da-DK"/>
      </w:rPr>
      <w:t xml:space="preserve"> F000208 </w:t>
    </w:r>
  </w:p>
  <w:p w14:paraId="4CF94C37" w14:textId="77777777" w:rsidR="001A3D42" w:rsidRPr="00406041" w:rsidRDefault="001A3D42" w:rsidP="001A3D42">
    <w:pPr>
      <w:pStyle w:val="FSCAddressDetailsBlack"/>
      <w:spacing w:line="360" w:lineRule="auto"/>
      <w:rPr>
        <w:rFonts w:ascii="Helvetica" w:hAnsi="Helvetica"/>
        <w:color w:val="000000"/>
        <w:szCs w:val="14"/>
      </w:rPr>
    </w:pPr>
    <w:proofErr w:type="spellStart"/>
    <w:r>
      <w:rPr>
        <w:rFonts w:ascii="Helvetica" w:hAnsi="Helvetica"/>
        <w:color w:val="000000"/>
        <w:szCs w:val="14"/>
      </w:rPr>
      <w:t>Ryesgade</w:t>
    </w:r>
    <w:proofErr w:type="spellEnd"/>
    <w:r>
      <w:rPr>
        <w:rFonts w:ascii="Helvetica" w:hAnsi="Helvetica"/>
        <w:color w:val="000000"/>
        <w:szCs w:val="14"/>
      </w:rPr>
      <w:t xml:space="preserve"> 9, 2. </w:t>
    </w:r>
    <w:proofErr w:type="spellStart"/>
    <w:r>
      <w:rPr>
        <w:rFonts w:ascii="Helvetica" w:hAnsi="Helvetica"/>
        <w:color w:val="000000"/>
        <w:szCs w:val="14"/>
      </w:rPr>
      <w:t>tv</w:t>
    </w:r>
    <w:proofErr w:type="spellEnd"/>
    <w:r>
      <w:rPr>
        <w:rFonts w:ascii="Helvetica" w:hAnsi="Helvetica"/>
        <w:color w:val="000000"/>
        <w:szCs w:val="14"/>
      </w:rPr>
      <w:t>.</w:t>
    </w:r>
    <w:r w:rsidRPr="00406041">
      <w:rPr>
        <w:rFonts w:ascii="Helvetica" w:hAnsi="Helvetica"/>
        <w:color w:val="000000"/>
        <w:szCs w:val="14"/>
      </w:rPr>
      <w:t xml:space="preserve"> · 8000 Aarhus C · </w:t>
    </w:r>
    <w:r w:rsidRPr="00406041">
      <w:rPr>
        <w:rStyle w:val="FSCAddressDetailsGreen"/>
        <w:rFonts w:ascii="Helvetica" w:hAnsi="Helvetica"/>
        <w:color w:val="000000"/>
        <w:szCs w:val="14"/>
      </w:rPr>
      <w:t>Danmark</w:t>
    </w:r>
  </w:p>
  <w:p w14:paraId="12EDC103" w14:textId="77777777" w:rsidR="001A3D42" w:rsidRPr="00406041" w:rsidRDefault="001A3D42" w:rsidP="001A3D42">
    <w:pPr>
      <w:pStyle w:val="FSCAddressDetailsBlack"/>
      <w:spacing w:line="360" w:lineRule="auto"/>
      <w:rPr>
        <w:rFonts w:ascii="Helvetica" w:hAnsi="Helvetica"/>
        <w:color w:val="000000"/>
        <w:szCs w:val="14"/>
      </w:rPr>
    </w:pPr>
    <w:r w:rsidRPr="00406041">
      <w:rPr>
        <w:rFonts w:ascii="Helvetica" w:hAnsi="Helvetica"/>
        <w:color w:val="000000"/>
        <w:szCs w:val="14"/>
      </w:rPr>
      <w:t>+45 8870 9518 · info@fsc.dk</w:t>
    </w:r>
  </w:p>
  <w:p w14:paraId="34EBE759" w14:textId="77777777" w:rsidR="001A4638" w:rsidRPr="001A4638" w:rsidRDefault="001A4638" w:rsidP="001A4638">
    <w:pPr>
      <w:pStyle w:val="FSCAddressDetailsBlack"/>
      <w:spacing w:line="360" w:lineRule="auto"/>
      <w:rPr>
        <w:rStyle w:val="FSCAddressDetailsGreen"/>
        <w:rFonts w:ascii="Helvetica" w:hAnsi="Helvetica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D2952" w14:textId="77777777" w:rsidR="0015448E" w:rsidRPr="009D7DE8" w:rsidRDefault="0015448E" w:rsidP="00C31A48">
      <w:pPr>
        <w:pStyle w:val="Sidefod"/>
      </w:pPr>
    </w:p>
  </w:footnote>
  <w:footnote w:type="continuationSeparator" w:id="0">
    <w:p w14:paraId="421B0DF2" w14:textId="77777777" w:rsidR="0015448E" w:rsidRPr="009D7DE8" w:rsidRDefault="0015448E" w:rsidP="00C31A48">
      <w:pPr>
        <w:pStyle w:val="Sidefod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89190" w14:textId="77777777" w:rsidR="00CD3E22" w:rsidRDefault="001A4638" w:rsidP="00C31A48">
    <w:pPr>
      <w:pStyle w:val="Sidehoved"/>
      <w:spacing w:line="288" w:lineRule="auto"/>
      <w:jc w:val="right"/>
      <w:rPr>
        <w:color w:val="8BA093"/>
        <w:sz w:val="30"/>
        <w:szCs w:val="30"/>
      </w:rPr>
    </w:pPr>
    <w:r>
      <w:rPr>
        <w:noProof/>
        <w:szCs w:val="20"/>
        <w:lang w:val="da-DK" w:eastAsia="da-DK"/>
      </w:rPr>
      <w:drawing>
        <wp:anchor distT="0" distB="0" distL="114300" distR="114300" simplePos="0" relativeHeight="251657728" behindDoc="0" locked="0" layoutInCell="1" allowOverlap="1" wp14:anchorId="60681AF3" wp14:editId="14DEB3A6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19" name="Picture 19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E22">
      <w:tab/>
    </w:r>
    <w:r w:rsidR="00CD3E22" w:rsidRPr="008C45BD">
      <w:rPr>
        <w:rStyle w:val="FSCName"/>
      </w:rPr>
      <w:t>Forest Stewardship Council</w:t>
    </w:r>
    <w:r w:rsidR="00DA47F3" w:rsidRPr="00DA47F3">
      <w:rPr>
        <w:rStyle w:val="FSCName"/>
        <w:position w:val="1"/>
        <w:sz w:val="26"/>
        <w:szCs w:val="26"/>
        <w:vertAlign w:val="superscript"/>
      </w:rPr>
      <w:t>®</w:t>
    </w:r>
    <w:r w:rsidR="00CD3E22" w:rsidRPr="00472C40">
      <w:rPr>
        <w:sz w:val="30"/>
        <w:szCs w:val="30"/>
      </w:rPr>
      <w:br/>
    </w:r>
  </w:p>
  <w:p w14:paraId="6664FB9B" w14:textId="77777777" w:rsidR="00CD3E22" w:rsidRDefault="00CD3E22" w:rsidP="00C31A48">
    <w:pPr>
      <w:pStyle w:val="Sidehoved"/>
      <w:spacing w:line="288" w:lineRule="auto"/>
      <w:jc w:val="right"/>
      <w:rPr>
        <w:color w:val="8BA093"/>
        <w:sz w:val="30"/>
        <w:szCs w:val="30"/>
      </w:rPr>
    </w:pPr>
  </w:p>
  <w:p w14:paraId="4B154F49" w14:textId="77777777" w:rsidR="00CD3E22" w:rsidRPr="00030C7B" w:rsidRDefault="00CD3E22" w:rsidP="002907B1">
    <w:pPr>
      <w:pStyle w:val="Sidehoved"/>
      <w:spacing w:line="288" w:lineRule="auto"/>
      <w:rPr>
        <w:color w:val="8BA093"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8133F" w14:textId="77777777" w:rsidR="00CD3E22" w:rsidRPr="00472C40" w:rsidRDefault="00CD3E22" w:rsidP="00C31A48">
    <w:pPr>
      <w:pStyle w:val="Sidehoved"/>
      <w:spacing w:line="288" w:lineRule="auto"/>
      <w:jc w:val="right"/>
      <w:rPr>
        <w:sz w:val="30"/>
        <w:szCs w:val="30"/>
      </w:rPr>
    </w:pPr>
    <w:r w:rsidRPr="007B49E9">
      <w:rPr>
        <w:rStyle w:val="FSCName"/>
      </w:rPr>
      <w:t>Forest Stewardship Council</w:t>
    </w:r>
    <w:r w:rsidR="00596368" w:rsidRPr="00DA47F3">
      <w:rPr>
        <w:rStyle w:val="FSCName"/>
        <w:position w:val="1"/>
        <w:sz w:val="26"/>
        <w:szCs w:val="26"/>
        <w:vertAlign w:val="superscript"/>
      </w:rPr>
      <w:t>®</w:t>
    </w:r>
    <w:r w:rsidRPr="00472C40">
      <w:rPr>
        <w:sz w:val="30"/>
        <w:szCs w:val="30"/>
      </w:rPr>
      <w:br/>
      <w:t xml:space="preserve"> </w:t>
    </w:r>
    <w:r w:rsidR="001A4638">
      <w:rPr>
        <w:noProof/>
        <w:szCs w:val="20"/>
        <w:lang w:val="da-DK" w:eastAsia="da-DK"/>
      </w:rPr>
      <w:drawing>
        <wp:anchor distT="0" distB="0" distL="114300" distR="114300" simplePos="0" relativeHeight="251656704" behindDoc="0" locked="1" layoutInCell="1" allowOverlap="1" wp14:anchorId="4E7DF6DD" wp14:editId="51746C14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18" name="Picture 18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9A89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6011C"/>
    <w:multiLevelType w:val="hybridMultilevel"/>
    <w:tmpl w:val="9042C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F71445"/>
    <w:multiLevelType w:val="multilevel"/>
    <w:tmpl w:val="4128EA94"/>
    <w:styleLink w:val="FSCstyle-number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268"/>
        </w:tabs>
        <w:ind w:left="2268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FE0558"/>
    <w:multiLevelType w:val="hybridMultilevel"/>
    <w:tmpl w:val="473C5DE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12359E"/>
    <w:multiLevelType w:val="multilevel"/>
    <w:tmpl w:val="B45CC9A4"/>
    <w:styleLink w:val="FSCstyle-bullet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3F8A588B"/>
    <w:multiLevelType w:val="hybridMultilevel"/>
    <w:tmpl w:val="13E0F4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D4533"/>
    <w:multiLevelType w:val="hybridMultilevel"/>
    <w:tmpl w:val="DE12EA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42247"/>
    <w:multiLevelType w:val="hybridMultilevel"/>
    <w:tmpl w:val="6DE2DD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82AC2"/>
    <w:multiLevelType w:val="hybridMultilevel"/>
    <w:tmpl w:val="1F626B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81AF3"/>
    <w:multiLevelType w:val="hybridMultilevel"/>
    <w:tmpl w:val="20467C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21D5B"/>
    <w:multiLevelType w:val="multilevel"/>
    <w:tmpl w:val="B66AA3A6"/>
    <w:lvl w:ilvl="0">
      <w:start w:val="1"/>
      <w:numFmt w:val="bullet"/>
      <w:pStyle w:val="Opstilling-punkttegn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0"/>
  </w:num>
  <w:num w:numId="5">
    <w:abstractNumId w:val="1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50CE"/>
    <w:rsid w:val="00025B10"/>
    <w:rsid w:val="000444AC"/>
    <w:rsid w:val="00044C9B"/>
    <w:rsid w:val="00072108"/>
    <w:rsid w:val="00076D2B"/>
    <w:rsid w:val="000C7D67"/>
    <w:rsid w:val="000F0F9B"/>
    <w:rsid w:val="000F5251"/>
    <w:rsid w:val="001064A0"/>
    <w:rsid w:val="00137569"/>
    <w:rsid w:val="00153F46"/>
    <w:rsid w:val="0015448E"/>
    <w:rsid w:val="00160F0A"/>
    <w:rsid w:val="001668F2"/>
    <w:rsid w:val="00170230"/>
    <w:rsid w:val="001729C3"/>
    <w:rsid w:val="001778A6"/>
    <w:rsid w:val="001A3D42"/>
    <w:rsid w:val="001A4638"/>
    <w:rsid w:val="001B0FD3"/>
    <w:rsid w:val="001D3F39"/>
    <w:rsid w:val="001F5DB2"/>
    <w:rsid w:val="00236BFB"/>
    <w:rsid w:val="00237888"/>
    <w:rsid w:val="002517A4"/>
    <w:rsid w:val="00281553"/>
    <w:rsid w:val="002907B1"/>
    <w:rsid w:val="002B1D49"/>
    <w:rsid w:val="002C314A"/>
    <w:rsid w:val="002C4E07"/>
    <w:rsid w:val="002D0EC2"/>
    <w:rsid w:val="002D78CB"/>
    <w:rsid w:val="002F5F73"/>
    <w:rsid w:val="00300A8C"/>
    <w:rsid w:val="0030193A"/>
    <w:rsid w:val="00303D4A"/>
    <w:rsid w:val="00321A87"/>
    <w:rsid w:val="0039216F"/>
    <w:rsid w:val="003E5748"/>
    <w:rsid w:val="003F4398"/>
    <w:rsid w:val="00401829"/>
    <w:rsid w:val="00406041"/>
    <w:rsid w:val="00422E03"/>
    <w:rsid w:val="004620F7"/>
    <w:rsid w:val="00483302"/>
    <w:rsid w:val="004E02D2"/>
    <w:rsid w:val="0050107F"/>
    <w:rsid w:val="005314E7"/>
    <w:rsid w:val="00561D96"/>
    <w:rsid w:val="00596368"/>
    <w:rsid w:val="005A0C19"/>
    <w:rsid w:val="005A3F65"/>
    <w:rsid w:val="005A4BED"/>
    <w:rsid w:val="005A65A8"/>
    <w:rsid w:val="005B65DA"/>
    <w:rsid w:val="006104A9"/>
    <w:rsid w:val="00610EF3"/>
    <w:rsid w:val="006201FD"/>
    <w:rsid w:val="006531D9"/>
    <w:rsid w:val="0065678B"/>
    <w:rsid w:val="00674737"/>
    <w:rsid w:val="0067771A"/>
    <w:rsid w:val="00685032"/>
    <w:rsid w:val="006A39E1"/>
    <w:rsid w:val="006B2D9E"/>
    <w:rsid w:val="006B6430"/>
    <w:rsid w:val="006F27D2"/>
    <w:rsid w:val="006F68EA"/>
    <w:rsid w:val="00700E2E"/>
    <w:rsid w:val="007034E2"/>
    <w:rsid w:val="007046BA"/>
    <w:rsid w:val="00740F55"/>
    <w:rsid w:val="00770B63"/>
    <w:rsid w:val="007B23B6"/>
    <w:rsid w:val="007C2E0B"/>
    <w:rsid w:val="007C4DE4"/>
    <w:rsid w:val="00802754"/>
    <w:rsid w:val="0080304F"/>
    <w:rsid w:val="00824B09"/>
    <w:rsid w:val="00825645"/>
    <w:rsid w:val="0083543D"/>
    <w:rsid w:val="0084201D"/>
    <w:rsid w:val="00844C82"/>
    <w:rsid w:val="0086569E"/>
    <w:rsid w:val="00875D9D"/>
    <w:rsid w:val="008D64B0"/>
    <w:rsid w:val="00921491"/>
    <w:rsid w:val="0094307B"/>
    <w:rsid w:val="00943E78"/>
    <w:rsid w:val="009453F8"/>
    <w:rsid w:val="009468C0"/>
    <w:rsid w:val="00951E64"/>
    <w:rsid w:val="00961ED8"/>
    <w:rsid w:val="00974364"/>
    <w:rsid w:val="009A6512"/>
    <w:rsid w:val="009B03FF"/>
    <w:rsid w:val="009B4096"/>
    <w:rsid w:val="009B78D0"/>
    <w:rsid w:val="009C50CE"/>
    <w:rsid w:val="009F016E"/>
    <w:rsid w:val="00A01307"/>
    <w:rsid w:val="00A26D46"/>
    <w:rsid w:val="00A449D7"/>
    <w:rsid w:val="00A6059D"/>
    <w:rsid w:val="00A63266"/>
    <w:rsid w:val="00A84C54"/>
    <w:rsid w:val="00AC2BF0"/>
    <w:rsid w:val="00AD60EA"/>
    <w:rsid w:val="00AD6102"/>
    <w:rsid w:val="00AF09F3"/>
    <w:rsid w:val="00AF3B26"/>
    <w:rsid w:val="00B00418"/>
    <w:rsid w:val="00B31EEB"/>
    <w:rsid w:val="00B4725A"/>
    <w:rsid w:val="00B55154"/>
    <w:rsid w:val="00B56327"/>
    <w:rsid w:val="00B75890"/>
    <w:rsid w:val="00BA6C67"/>
    <w:rsid w:val="00BB595E"/>
    <w:rsid w:val="00BC5174"/>
    <w:rsid w:val="00BE1428"/>
    <w:rsid w:val="00BE346B"/>
    <w:rsid w:val="00BE3983"/>
    <w:rsid w:val="00BE4B54"/>
    <w:rsid w:val="00C261F5"/>
    <w:rsid w:val="00C31A48"/>
    <w:rsid w:val="00C43E54"/>
    <w:rsid w:val="00C46AE2"/>
    <w:rsid w:val="00C62766"/>
    <w:rsid w:val="00C85EA4"/>
    <w:rsid w:val="00CB7C67"/>
    <w:rsid w:val="00CD0135"/>
    <w:rsid w:val="00CD3E22"/>
    <w:rsid w:val="00CD7005"/>
    <w:rsid w:val="00D25980"/>
    <w:rsid w:val="00D2733F"/>
    <w:rsid w:val="00D42513"/>
    <w:rsid w:val="00D528C1"/>
    <w:rsid w:val="00D538EC"/>
    <w:rsid w:val="00D563A9"/>
    <w:rsid w:val="00D67FEE"/>
    <w:rsid w:val="00D718A8"/>
    <w:rsid w:val="00D92591"/>
    <w:rsid w:val="00DA2B11"/>
    <w:rsid w:val="00DA47F3"/>
    <w:rsid w:val="00DA5F2F"/>
    <w:rsid w:val="00DC1342"/>
    <w:rsid w:val="00DC4C2C"/>
    <w:rsid w:val="00DC798C"/>
    <w:rsid w:val="00DD23BC"/>
    <w:rsid w:val="00DD4CBD"/>
    <w:rsid w:val="00DE3C5D"/>
    <w:rsid w:val="00DF30A6"/>
    <w:rsid w:val="00DF7618"/>
    <w:rsid w:val="00E00E1C"/>
    <w:rsid w:val="00E52846"/>
    <w:rsid w:val="00E6519B"/>
    <w:rsid w:val="00E6682E"/>
    <w:rsid w:val="00E8086C"/>
    <w:rsid w:val="00E91A6B"/>
    <w:rsid w:val="00E95F4E"/>
    <w:rsid w:val="00EA5A94"/>
    <w:rsid w:val="00EA7CFE"/>
    <w:rsid w:val="00EC3FF9"/>
    <w:rsid w:val="00ED51CD"/>
    <w:rsid w:val="00EF53F0"/>
    <w:rsid w:val="00F102F4"/>
    <w:rsid w:val="00F22F90"/>
    <w:rsid w:val="00F25801"/>
    <w:rsid w:val="00F440E1"/>
    <w:rsid w:val="00F63DAE"/>
    <w:rsid w:val="00FA18F6"/>
    <w:rsid w:val="00FA60BB"/>
    <w:rsid w:val="00FC2FCB"/>
    <w:rsid w:val="00FE244C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21FF08"/>
  <w14:defaultImageDpi w14:val="330"/>
  <w15:docId w15:val="{06EEC12C-D0BE-4F71-806E-6046A5207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68C0"/>
    <w:pPr>
      <w:spacing w:after="280" w:line="280" w:lineRule="exact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4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4758E"/>
  </w:style>
  <w:style w:type="paragraph" w:styleId="Sidefod">
    <w:name w:val="footer"/>
    <w:basedOn w:val="Normal"/>
    <w:link w:val="SidefodTegn"/>
    <w:uiPriority w:val="99"/>
    <w:unhideWhenUsed/>
    <w:rsid w:val="007B49E9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SidefodTegn">
    <w:name w:val="Sidefod Tegn"/>
    <w:link w:val="Sidefod"/>
    <w:uiPriority w:val="99"/>
    <w:rsid w:val="00F31DF5"/>
    <w:rPr>
      <w:rFonts w:ascii="Arial" w:hAnsi="Arial" w:cs="Arial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4758E"/>
    <w:rPr>
      <w:rFonts w:ascii="Tahoma" w:hAnsi="Tahoma" w:cs="Tahoma"/>
      <w:sz w:val="16"/>
      <w:szCs w:val="16"/>
    </w:rPr>
  </w:style>
  <w:style w:type="paragraph" w:customStyle="1" w:styleId="FSCAddressee">
    <w:name w:val="FSC Addressee"/>
    <w:basedOn w:val="Normal"/>
    <w:qFormat/>
    <w:rsid w:val="00134A3B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B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dnotetekst">
    <w:name w:val="footnote text"/>
    <w:basedOn w:val="Normal"/>
    <w:link w:val="FodnotetekstTegn"/>
    <w:uiPriority w:val="99"/>
    <w:unhideWhenUsed/>
    <w:rsid w:val="00472C40"/>
    <w:pPr>
      <w:spacing w:after="0" w:line="240" w:lineRule="auto"/>
    </w:pPr>
    <w:rPr>
      <w:sz w:val="12"/>
      <w:szCs w:val="20"/>
    </w:rPr>
  </w:style>
  <w:style w:type="character" w:customStyle="1" w:styleId="FodnotetekstTegn">
    <w:name w:val="Fodnotetekst Tegn"/>
    <w:link w:val="Fodnotetekst"/>
    <w:uiPriority w:val="99"/>
    <w:rsid w:val="00472C40"/>
    <w:rPr>
      <w:rFonts w:ascii="Arial" w:hAnsi="Arial" w:cs="Arial"/>
      <w:sz w:val="12"/>
      <w:szCs w:val="20"/>
      <w:lang w:val="en-US"/>
    </w:rPr>
  </w:style>
  <w:style w:type="character" w:styleId="Fodnotehenvisning">
    <w:name w:val="footnote reference"/>
    <w:uiPriority w:val="99"/>
    <w:semiHidden/>
    <w:unhideWhenUsed/>
    <w:rsid w:val="00BD67B5"/>
    <w:rPr>
      <w:vertAlign w:val="superscript"/>
    </w:rPr>
  </w:style>
  <w:style w:type="character" w:customStyle="1" w:styleId="FSCName">
    <w:name w:val="FSC Name"/>
    <w:rsid w:val="009360F7"/>
    <w:rPr>
      <w:rFonts w:ascii="Arial" w:hAnsi="Arial"/>
      <w:color w:val="174127"/>
      <w:sz w:val="30"/>
      <w:szCs w:val="30"/>
    </w:rPr>
  </w:style>
  <w:style w:type="character" w:customStyle="1" w:styleId="FSCNationalInitiative">
    <w:name w:val="FSC National Initiative"/>
    <w:rsid w:val="007B49E9"/>
    <w:rPr>
      <w:rFonts w:ascii="Arial" w:hAnsi="Arial"/>
      <w:color w:val="8BA093"/>
      <w:sz w:val="30"/>
      <w:szCs w:val="30"/>
    </w:rPr>
  </w:style>
  <w:style w:type="paragraph" w:customStyle="1" w:styleId="FSCClaim">
    <w:name w:val="FSC Claim"/>
    <w:basedOn w:val="Normal"/>
    <w:rsid w:val="007B49E9"/>
    <w:pPr>
      <w:spacing w:after="0" w:line="240" w:lineRule="auto"/>
    </w:pPr>
    <w:rPr>
      <w:color w:val="174127"/>
      <w:sz w:val="10"/>
      <w:szCs w:val="10"/>
    </w:rPr>
  </w:style>
  <w:style w:type="character" w:customStyle="1" w:styleId="FSCAddressDetailsGreen">
    <w:name w:val="FSC Address Details Green"/>
    <w:rsid w:val="009360F7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Sidefod"/>
    <w:rsid w:val="007B49E9"/>
    <w:rPr>
      <w:lang w:val="de-DE"/>
    </w:rPr>
  </w:style>
  <w:style w:type="character" w:customStyle="1" w:styleId="FSCSubjectHeading">
    <w:name w:val="FSC Subject Heading"/>
    <w:rsid w:val="009360F7"/>
    <w:rPr>
      <w:rFonts w:ascii="Arial" w:hAnsi="Arial"/>
      <w:b/>
      <w:sz w:val="18"/>
    </w:rPr>
  </w:style>
  <w:style w:type="numbering" w:customStyle="1" w:styleId="FSCstyle-bullet">
    <w:name w:val="FSC style - bullet"/>
    <w:rsid w:val="002D78CB"/>
    <w:pPr>
      <w:numPr>
        <w:numId w:val="1"/>
      </w:numPr>
    </w:pPr>
  </w:style>
  <w:style w:type="numbering" w:customStyle="1" w:styleId="FSCstyle-numbering">
    <w:name w:val="FSC style - numbering"/>
    <w:rsid w:val="002D78CB"/>
    <w:pPr>
      <w:numPr>
        <w:numId w:val="2"/>
      </w:numPr>
    </w:pPr>
  </w:style>
  <w:style w:type="paragraph" w:styleId="Opstilling-punkttegn">
    <w:name w:val="List Bullet"/>
    <w:basedOn w:val="Normal"/>
    <w:rsid w:val="00A63266"/>
    <w:pPr>
      <w:numPr>
        <w:numId w:val="5"/>
      </w:numPr>
    </w:pPr>
  </w:style>
  <w:style w:type="character" w:styleId="Hyperlink">
    <w:name w:val="Hyperlink"/>
    <w:rsid w:val="00DD23BC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6A39E1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C85EA4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C85EA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C85EA4"/>
    <w:rPr>
      <w:rFonts w:ascii="Arial" w:hAnsi="Arial" w:cs="Arial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C85EA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C85EA4"/>
    <w:rPr>
      <w:rFonts w:ascii="Arial" w:hAnsi="Arial" w:cs="Arial"/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7C2E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brodde@dk.fsc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SCDanmark-2\Dropbox%20(FSC%20Denmark)\Brevpapir\FSC%20Danmark%20brevpapir_A4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2E0941D323BA4EAE58FDAACC468A1D" ma:contentTypeVersion="15" ma:contentTypeDescription="Opret et nyt dokument." ma:contentTypeScope="" ma:versionID="892bc9fd3ff9fd64fe60892c24c82114">
  <xsd:schema xmlns:xsd="http://www.w3.org/2001/XMLSchema" xmlns:xs="http://www.w3.org/2001/XMLSchema" xmlns:p="http://schemas.microsoft.com/office/2006/metadata/properties" xmlns:ns1="http://schemas.microsoft.com/sharepoint/v3" xmlns:ns2="61c0388f-717d-442f-8f4f-cafcd4c5e8ba" xmlns:ns3="c454a699-55b0-491b-8049-788309ad7e50" targetNamespace="http://schemas.microsoft.com/office/2006/metadata/properties" ma:root="true" ma:fieldsID="c17d67661d87ec570aba843e9667380c" ns1:_="" ns2:_="" ns3:_="">
    <xsd:import namespace="http://schemas.microsoft.com/sharepoint/v3"/>
    <xsd:import namespace="61c0388f-717d-442f-8f4f-cafcd4c5e8ba"/>
    <xsd:import namespace="c454a699-55b0-491b-8049-788309ad7e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fjzw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0388f-717d-442f-8f4f-cafcd4c5e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jzw" ma:index="12" nillable="true" ma:displayName="Tekst" ma:internalName="fjzw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a699-55b0-491b-8049-788309ad7e5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fjzw xmlns="61c0388f-717d-442f-8f4f-cafcd4c5e8ba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F8465E-090B-4213-BA3F-E863BDF553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BB65DB-4BD0-4B4B-AFDA-3E51489572A2}"/>
</file>

<file path=customXml/itemProps3.xml><?xml version="1.0" encoding="utf-8"?>
<ds:datastoreItem xmlns:ds="http://schemas.openxmlformats.org/officeDocument/2006/customXml" ds:itemID="{277DFD8F-A326-45DC-BD10-BFDCCBB978B2}"/>
</file>

<file path=customXml/itemProps4.xml><?xml version="1.0" encoding="utf-8"?>
<ds:datastoreItem xmlns:ds="http://schemas.openxmlformats.org/officeDocument/2006/customXml" ds:itemID="{2B164EAF-C96D-4C5D-837C-B24ACD0E89EF}"/>
</file>

<file path=docProps/app.xml><?xml version="1.0" encoding="utf-8"?>
<Properties xmlns="http://schemas.openxmlformats.org/officeDocument/2006/extended-properties" xmlns:vt="http://schemas.openxmlformats.org/officeDocument/2006/docPropsVTypes">
  <Template>FSC Danmark brevpapir_A4_2015</Template>
  <TotalTime>385</TotalTime>
  <Pages>3</Pages>
  <Words>898</Words>
  <Characters>5599</Characters>
  <Application>Microsoft Office Word</Application>
  <DocSecurity>0</DocSecurity>
  <Lines>93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Forest for All Forever</vt:lpstr>
      <vt:lpstr>Because Forests Matter</vt:lpstr>
    </vt:vector>
  </TitlesOfParts>
  <Company/>
  <LinksUpToDate>false</LinksUpToDate>
  <CharactersWithSpaces>6465</CharactersWithSpaces>
  <SharedDoc>false</SharedDoc>
  <HyperlinkBase/>
  <HLinks>
    <vt:vector size="6" baseType="variant">
      <vt:variant>
        <vt:i4>4456559</vt:i4>
      </vt:variant>
      <vt:variant>
        <vt:i4>-1</vt:i4>
      </vt:variant>
      <vt:variant>
        <vt:i4>2068</vt:i4>
      </vt:variant>
      <vt:variant>
        <vt:i4>1</vt:i4>
      </vt:variant>
      <vt:variant>
        <vt:lpwstr>20years_FSC_logo_RGB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for All Forever</dc:title>
  <dc:creator>FSCDanmark-2</dc:creator>
  <cp:lastModifiedBy>Morten Brodde</cp:lastModifiedBy>
  <cp:revision>67</cp:revision>
  <cp:lastPrinted>2018-07-09T12:37:00Z</cp:lastPrinted>
  <dcterms:created xsi:type="dcterms:W3CDTF">2016-09-28T13:02:00Z</dcterms:created>
  <dcterms:modified xsi:type="dcterms:W3CDTF">2019-11-27T08:54:00Z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0x010100962E0941D323BA4EAE58FDAACC468A1D</vt:lpwstr>
  </property>
</Properties>
</file>